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C7374B" w14:textId="4E921E50" w:rsidR="00293098" w:rsidRDefault="00E33BF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4659E" wp14:editId="44E15882">
                <wp:simplePos x="0" y="0"/>
                <wp:positionH relativeFrom="page">
                  <wp:posOffset>914400</wp:posOffset>
                </wp:positionH>
                <wp:positionV relativeFrom="page">
                  <wp:posOffset>2339340</wp:posOffset>
                </wp:positionV>
                <wp:extent cx="5308600" cy="581660"/>
                <wp:effectExtent l="0" t="0" r="0" b="0"/>
                <wp:wrapTight wrapText="bothSides">
                  <wp:wrapPolygon edited="0">
                    <wp:start x="103" y="943"/>
                    <wp:lineTo x="103" y="19808"/>
                    <wp:lineTo x="21393" y="19808"/>
                    <wp:lineTo x="21393" y="943"/>
                    <wp:lineTo x="103" y="943"/>
                  </wp:wrapPolygon>
                </wp:wrapTight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0EF0207" w14:textId="596CEDAA" w:rsidR="00F762A5" w:rsidRDefault="00F762A5" w:rsidP="00293098">
                            <w:pPr>
                              <w:pStyle w:val="BodyText"/>
                            </w:pPr>
                            <w:r w:rsidRPr="00D01D7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A1. </w:t>
                            </w:r>
                            <w:r w:rsidRPr="00A92E3B">
                              <w:rPr>
                                <w:b/>
                                <w:color w:val="000000" w:themeColor="text1"/>
                              </w:rPr>
                              <w:t>Salad Rolls</w:t>
                            </w:r>
                            <w:r w:rsidRPr="00D01D7E">
                              <w:rPr>
                                <w:color w:val="000000" w:themeColor="text1"/>
                              </w:rPr>
                              <w:t xml:space="preserve"> (2 rolls per order)- Shrimp, slice pork, rice noodles, </w:t>
                            </w:r>
                            <w:r w:rsidRPr="00887206">
                              <w:rPr>
                                <w:color w:val="000000" w:themeColor="text1"/>
                              </w:rPr>
                              <w:t xml:space="preserve">bean </w:t>
                            </w:r>
                            <w:r w:rsidR="00887206" w:rsidRPr="00887206">
                              <w:rPr>
                                <w:color w:val="000000" w:themeColor="text1"/>
                              </w:rPr>
                              <w:t>sprouts</w:t>
                            </w:r>
                            <w:r>
                              <w:t xml:space="preserve"> </w:t>
                            </w:r>
                            <w:r w:rsidRPr="00CC2338">
                              <w:rPr>
                                <w:color w:val="000000" w:themeColor="text1"/>
                              </w:rPr>
                              <w:t>lettuce, wrap in thin rice paper, and creamy peanut dipping sauce</w:t>
                            </w:r>
                            <w:r w:rsidR="00CC2338">
                              <w:t>.</w:t>
                            </w:r>
                          </w:p>
                          <w:p w14:paraId="6C2D7452" w14:textId="77777777" w:rsidR="00F762A5" w:rsidRDefault="00F762A5" w:rsidP="00293098">
                            <w:pPr>
                              <w:pStyle w:val="BodyText"/>
                            </w:pPr>
                            <w:r>
                              <w:t>wawwra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in;margin-top:184.2pt;width:418pt;height:45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" mv:complextextbox="1" filled="f" stroked="f">
                <v:textbox inset=",7.2pt,,7.2pt">
                  <w:txbxContent>
                    <w:p w14:paraId="00EF0207" w14:textId="596CEDAA" w:rsidR="00F762A5" w:rsidRDefault="00F762A5" w:rsidP="00293098">
                      <w:pPr>
                        <w:pStyle w:val="BodyText"/>
                      </w:pPr>
                      <w:r w:rsidRPr="00D01D7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A1. </w:t>
                      </w:r>
                      <w:r w:rsidRPr="00A92E3B">
                        <w:rPr>
                          <w:b/>
                          <w:color w:val="000000" w:themeColor="text1"/>
                        </w:rPr>
                        <w:t>Salad Rolls</w:t>
                      </w:r>
                      <w:r w:rsidRPr="00D01D7E">
                        <w:rPr>
                          <w:color w:val="000000" w:themeColor="text1"/>
                        </w:rPr>
                        <w:t xml:space="preserve"> (2 rolls per order)- Shrimp, slice pork, rice noodles, </w:t>
                      </w:r>
                      <w:r w:rsidRPr="00887206">
                        <w:rPr>
                          <w:color w:val="000000" w:themeColor="text1"/>
                        </w:rPr>
                        <w:t xml:space="preserve">bean </w:t>
                      </w:r>
                      <w:r w:rsidR="00887206" w:rsidRPr="00887206">
                        <w:rPr>
                          <w:color w:val="000000" w:themeColor="text1"/>
                        </w:rPr>
                        <w:t>sprouts</w:t>
                      </w:r>
                      <w:r>
                        <w:t xml:space="preserve"> </w:t>
                      </w:r>
                      <w:r w:rsidRPr="00CC2338">
                        <w:rPr>
                          <w:color w:val="000000" w:themeColor="text1"/>
                        </w:rPr>
                        <w:t>lettuce, wrap in thin rice paper, and creamy peanut dipping sauce</w:t>
                      </w:r>
                      <w:r w:rsidR="00CC2338">
                        <w:t>.</w:t>
                      </w:r>
                    </w:p>
                    <w:p w14:paraId="6C2D7452" w14:textId="77777777" w:rsidR="00F762A5" w:rsidRDefault="00F762A5" w:rsidP="00293098">
                      <w:pPr>
                        <w:pStyle w:val="BodyText"/>
                      </w:pPr>
                      <w:r>
                        <w:t>wawwra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33F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22738E" wp14:editId="41D33773">
                <wp:simplePos x="0" y="0"/>
                <wp:positionH relativeFrom="page">
                  <wp:posOffset>6206490</wp:posOffset>
                </wp:positionH>
                <wp:positionV relativeFrom="page">
                  <wp:posOffset>3025140</wp:posOffset>
                </wp:positionV>
                <wp:extent cx="635000" cy="457200"/>
                <wp:effectExtent l="0" t="0" r="0" b="0"/>
                <wp:wrapNone/>
                <wp:docPr id="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009CAAD" w14:textId="0B1A1AC4" w:rsidR="00F762A5" w:rsidRPr="00D01D7E" w:rsidRDefault="007210F7" w:rsidP="00293098">
                            <w:pPr>
                              <w:pStyle w:val="BodyTextRight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7.25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7" type="#_x0000_t202" style="position:absolute;margin-left:488.7pt;margin-top:238.2pt;width:50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" filled="f" stroked="f">
                <v:textbox inset=",7.2pt,,7.2pt">
                  <w:txbxContent>
                    <w:p w14:paraId="1009CAAD" w14:textId="0B1A1AC4" w:rsidR="00F762A5" w:rsidRPr="00D01D7E" w:rsidRDefault="007210F7" w:rsidP="00293098">
                      <w:pPr>
                        <w:pStyle w:val="BodyTextRight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7.25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33F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D175F3" wp14:editId="776F024D">
                <wp:simplePos x="0" y="0"/>
                <wp:positionH relativeFrom="page">
                  <wp:posOffset>914400</wp:posOffset>
                </wp:positionH>
                <wp:positionV relativeFrom="page">
                  <wp:posOffset>2915920</wp:posOffset>
                </wp:positionV>
                <wp:extent cx="4899025" cy="782320"/>
                <wp:effectExtent l="0" t="0" r="0" b="0"/>
                <wp:wrapTight wrapText="bothSides">
                  <wp:wrapPolygon edited="0">
                    <wp:start x="112" y="701"/>
                    <wp:lineTo x="112" y="20338"/>
                    <wp:lineTo x="21390" y="20338"/>
                    <wp:lineTo x="21390" y="701"/>
                    <wp:lineTo x="112" y="701"/>
                  </wp:wrapPolygon>
                </wp:wrapTight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1A2A034" w14:textId="77777777" w:rsidR="00F762A5" w:rsidRDefault="00F762A5" w:rsidP="00293098">
                            <w:pPr>
                              <w:pStyle w:val="BodyText"/>
                              <w:rPr>
                                <w:rStyle w:val="e24kjd"/>
                                <w:rFonts w:eastAsia="Times New Roman" w:cs="Times New Roman"/>
                                <w:color w:val="000000" w:themeColor="text1"/>
                              </w:rPr>
                            </w:pPr>
                            <w:r w:rsidRPr="00D01D7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A2. </w:t>
                            </w:r>
                            <w:r w:rsidRPr="00A92E3B">
                              <w:rPr>
                                <w:b/>
                                <w:color w:val="000000" w:themeColor="text1"/>
                              </w:rPr>
                              <w:t>Egg Rolls</w:t>
                            </w:r>
                            <w:r w:rsidRPr="00D01D7E">
                              <w:rPr>
                                <w:color w:val="000000" w:themeColor="text1"/>
                              </w:rPr>
                              <w:t xml:space="preserve"> (3 rolls per order)-</w:t>
                            </w:r>
                            <w:r w:rsidRPr="00D01D7E">
                              <w:rPr>
                                <w:rStyle w:val="e24kjd"/>
                                <w:rFonts w:eastAsia="Times New Roman" w:cs="Times New Roman"/>
                                <w:color w:val="000000" w:themeColor="text1"/>
                              </w:rPr>
                              <w:t xml:space="preserve"> savory </w:t>
                            </w:r>
                            <w:r w:rsidRPr="00D01D7E">
                              <w:rPr>
                                <w:rStyle w:val="e24kjd"/>
                                <w:rFonts w:eastAsia="Times New Roman" w:cs="Times New Roman"/>
                                <w:b/>
                                <w:bCs/>
                                <w:color w:val="000000" w:themeColor="text1"/>
                              </w:rPr>
                              <w:t>roll</w:t>
                            </w:r>
                            <w:r w:rsidRPr="00D01D7E">
                              <w:rPr>
                                <w:rStyle w:val="e24kjd"/>
                                <w:rFonts w:eastAsia="Times New Roman" w:cs="Times New Roman"/>
                                <w:color w:val="000000" w:themeColor="text1"/>
                              </w:rPr>
                              <w:t xml:space="preserve"> with shredded cabbage, </w:t>
                            </w:r>
                            <w:r>
                              <w:rPr>
                                <w:rStyle w:val="e24kjd"/>
                                <w:rFonts w:eastAsia="Times New Roman" w:cs="Times New Roman"/>
                                <w:color w:val="000000" w:themeColor="text1"/>
                              </w:rPr>
                              <w:t xml:space="preserve">carrot, </w:t>
                            </w:r>
                            <w:r w:rsidRPr="00D01D7E">
                              <w:rPr>
                                <w:rStyle w:val="e24kjd"/>
                                <w:rFonts w:eastAsia="Times New Roman" w:cs="Times New Roman"/>
                                <w:color w:val="000000" w:themeColor="text1"/>
                              </w:rPr>
                              <w:t>ground pork, and ground chicken fillings inside a thickly wrapped wheat flour skin, which is fried in hot oil.</w:t>
                            </w:r>
                          </w:p>
                          <w:p w14:paraId="56E88E08" w14:textId="77777777" w:rsidR="00F762A5" w:rsidRPr="00D01D7E" w:rsidRDefault="00F762A5" w:rsidP="00293098">
                            <w:pPr>
                              <w:pStyle w:val="BodyTex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Style w:val="e24kjd"/>
                                <w:rFonts w:eastAsia="Times New Roman" w:cs="Times New Roman"/>
                                <w:color w:val="000000" w:themeColor="text1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1in;margin-top:229.6pt;width:385.75pt;height:61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" mv:complextextbox="1" filled="f" stroked="f">
                <v:textbox inset=",7.2pt,,7.2pt">
                  <w:txbxContent>
                    <w:p w14:paraId="01A2A034" w14:textId="77777777" w:rsidR="00F762A5" w:rsidRDefault="00F762A5" w:rsidP="00293098">
                      <w:pPr>
                        <w:pStyle w:val="BodyText"/>
                        <w:rPr>
                          <w:rStyle w:val="e24kjd"/>
                          <w:rFonts w:eastAsia="Times New Roman" w:cs="Times New Roman"/>
                          <w:color w:val="000000" w:themeColor="text1"/>
                        </w:rPr>
                      </w:pPr>
                      <w:r w:rsidRPr="00D01D7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A2. </w:t>
                      </w:r>
                      <w:r w:rsidRPr="00A92E3B">
                        <w:rPr>
                          <w:b/>
                          <w:color w:val="000000" w:themeColor="text1"/>
                        </w:rPr>
                        <w:t>Egg Rolls</w:t>
                      </w:r>
                      <w:r w:rsidRPr="00D01D7E">
                        <w:rPr>
                          <w:color w:val="000000" w:themeColor="text1"/>
                        </w:rPr>
                        <w:t xml:space="preserve"> (3 rolls per order)-</w:t>
                      </w:r>
                      <w:r w:rsidRPr="00D01D7E">
                        <w:rPr>
                          <w:rStyle w:val="e24kjd"/>
                          <w:rFonts w:eastAsia="Times New Roman" w:cs="Times New Roman"/>
                          <w:color w:val="000000" w:themeColor="text1"/>
                        </w:rPr>
                        <w:t xml:space="preserve"> savory </w:t>
                      </w:r>
                      <w:r w:rsidRPr="00D01D7E">
                        <w:rPr>
                          <w:rStyle w:val="e24kjd"/>
                          <w:rFonts w:eastAsia="Times New Roman" w:cs="Times New Roman"/>
                          <w:b/>
                          <w:bCs/>
                          <w:color w:val="000000" w:themeColor="text1"/>
                        </w:rPr>
                        <w:t>roll</w:t>
                      </w:r>
                      <w:r w:rsidRPr="00D01D7E">
                        <w:rPr>
                          <w:rStyle w:val="e24kjd"/>
                          <w:rFonts w:eastAsia="Times New Roman" w:cs="Times New Roman"/>
                          <w:color w:val="000000" w:themeColor="text1"/>
                        </w:rPr>
                        <w:t xml:space="preserve"> with shredded cabbage, </w:t>
                      </w:r>
                      <w:r>
                        <w:rPr>
                          <w:rStyle w:val="e24kjd"/>
                          <w:rFonts w:eastAsia="Times New Roman" w:cs="Times New Roman"/>
                          <w:color w:val="000000" w:themeColor="text1"/>
                        </w:rPr>
                        <w:t xml:space="preserve">carrot, </w:t>
                      </w:r>
                      <w:r w:rsidRPr="00D01D7E">
                        <w:rPr>
                          <w:rStyle w:val="e24kjd"/>
                          <w:rFonts w:eastAsia="Times New Roman" w:cs="Times New Roman"/>
                          <w:color w:val="000000" w:themeColor="text1"/>
                        </w:rPr>
                        <w:t>ground pork, and ground chicken fillings inside a thickly wrapped wheat flour skin, which is fried in hot oil.</w:t>
                      </w:r>
                    </w:p>
                    <w:p w14:paraId="56E88E08" w14:textId="77777777" w:rsidR="00F762A5" w:rsidRPr="00D01D7E" w:rsidRDefault="00F762A5" w:rsidP="00293098">
                      <w:pPr>
                        <w:pStyle w:val="BodyText"/>
                        <w:rPr>
                          <w:color w:val="000000" w:themeColor="text1"/>
                        </w:rPr>
                      </w:pPr>
                      <w:r>
                        <w:rPr>
                          <w:rStyle w:val="e24kjd"/>
                          <w:rFonts w:eastAsia="Times New Roman" w:cs="Times New Roman"/>
                          <w:color w:val="000000" w:themeColor="text1"/>
                        </w:rPr>
                        <w:t>V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33F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9B2778" wp14:editId="1B6EF3F1">
                <wp:simplePos x="0" y="0"/>
                <wp:positionH relativeFrom="page">
                  <wp:posOffset>930275</wp:posOffset>
                </wp:positionH>
                <wp:positionV relativeFrom="page">
                  <wp:posOffset>3667760</wp:posOffset>
                </wp:positionV>
                <wp:extent cx="4619625" cy="543560"/>
                <wp:effectExtent l="0" t="0" r="0" b="0"/>
                <wp:wrapThrough wrapText="bothSides">
                  <wp:wrapPolygon edited="0">
                    <wp:start x="119" y="0"/>
                    <wp:lineTo x="119" y="20187"/>
                    <wp:lineTo x="21377" y="20187"/>
                    <wp:lineTo x="21377" y="0"/>
                    <wp:lineTo x="119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5D622" w14:textId="6F6ADD8B" w:rsidR="00F762A5" w:rsidRDefault="00F762A5">
                            <w:r w:rsidRPr="006636EB">
                              <w:rPr>
                                <w:b/>
                                <w:sz w:val="28"/>
                                <w:szCs w:val="28"/>
                              </w:rPr>
                              <w:t>V2.</w:t>
                            </w:r>
                            <w:r w:rsidRPr="006636EB">
                              <w:rPr>
                                <w:b/>
                              </w:rPr>
                              <w:t xml:space="preserve"> Vietnamese beef salad-</w:t>
                            </w:r>
                            <w:r>
                              <w:t xml:space="preserve"> cook beefsteak, lettuce, </w:t>
                            </w:r>
                            <w:r w:rsidR="00887206">
                              <w:t>and shredded</w:t>
                            </w:r>
                            <w:r>
                              <w:t xml:space="preserve"> carrot</w:t>
                            </w:r>
                            <w:r w:rsidR="00887206">
                              <w:t>, w</w:t>
                            </w:r>
                            <w:r>
                              <w:t xml:space="preserve">hite onions, cilantro, peanuts, and vinaigrette dressing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73.25pt;margin-top:288.8pt;width:363.75pt;height:42.8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mBEtUCAAAd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" mv:complextextbox="1" filled="f" stroked="f">
                <v:textbox>
                  <w:txbxContent>
                    <w:p w14:paraId="2925D622" w14:textId="6F6ADD8B" w:rsidR="00F762A5" w:rsidRDefault="00F762A5">
                      <w:r w:rsidRPr="006636EB">
                        <w:rPr>
                          <w:b/>
                          <w:sz w:val="28"/>
                          <w:szCs w:val="28"/>
                        </w:rPr>
                        <w:t>V2.</w:t>
                      </w:r>
                      <w:r w:rsidRPr="006636EB">
                        <w:rPr>
                          <w:b/>
                        </w:rPr>
                        <w:t xml:space="preserve"> Vietnamese beef salad-</w:t>
                      </w:r>
                      <w:r>
                        <w:t xml:space="preserve"> cook beefsteak, lettuce, </w:t>
                      </w:r>
                      <w:r w:rsidR="00887206">
                        <w:t>and shredded</w:t>
                      </w:r>
                      <w:r>
                        <w:t xml:space="preserve"> carrot</w:t>
                      </w:r>
                      <w:r w:rsidR="00887206">
                        <w:t>, w</w:t>
                      </w:r>
                      <w:r>
                        <w:t xml:space="preserve">hite onions, cilantro, peanuts, and vinaigrette dressing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C6618">
        <w:rPr>
          <w:noProof/>
        </w:rPr>
        <mc:AlternateContent>
          <mc:Choice Requires="wpg">
            <w:drawing>
              <wp:anchor distT="0" distB="0" distL="114300" distR="114300" simplePos="1" relativeHeight="251686912" behindDoc="0" locked="0" layoutInCell="1" allowOverlap="1" wp14:anchorId="56A1D075" wp14:editId="3B66F1BB">
                <wp:simplePos x="930275" y="4173220"/>
                <wp:positionH relativeFrom="page">
                  <wp:posOffset>930275</wp:posOffset>
                </wp:positionH>
                <wp:positionV relativeFrom="page">
                  <wp:posOffset>4173220</wp:posOffset>
                </wp:positionV>
                <wp:extent cx="5959475" cy="3695700"/>
                <wp:effectExtent l="0" t="0" r="0" b="12700"/>
                <wp:wrapThrough wrapText="bothSides">
                  <wp:wrapPolygon edited="0">
                    <wp:start x="92" y="0"/>
                    <wp:lineTo x="92" y="21526"/>
                    <wp:lineTo x="21450" y="21526"/>
                    <wp:lineTo x="21358" y="0"/>
                    <wp:lineTo x="92" y="0"/>
                  </wp:wrapPolygon>
                </wp:wrapThrough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9475" cy="3695700"/>
                          <a:chOff x="0" y="0"/>
                          <a:chExt cx="5959475" cy="36957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9" name="Text Box 29"/>
                        <wps:cNvSpPr txBox="1"/>
                        <wps:spPr>
                          <a:xfrm>
                            <a:off x="0" y="0"/>
                            <a:ext cx="5959475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45720"/>
                            <a:ext cx="577659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5">
                          <w:txbxContent>
                            <w:p w14:paraId="39D34E45" w14:textId="77777777" w:rsidR="00F762A5" w:rsidRPr="007B7C30" w:rsidRDefault="00F762A5">
                              <w:r w:rsidRPr="00D01D7E">
                                <w:rPr>
                                  <w:b/>
                                  <w:sz w:val="28"/>
                                  <w:szCs w:val="28"/>
                                </w:rPr>
                                <w:t>V3</w:t>
                              </w:r>
                              <w:r w:rsidRPr="00D01D7E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7B7C30">
                                <w:t xml:space="preserve"> </w:t>
                              </w:r>
                              <w:r w:rsidRPr="006636EB">
                                <w:rPr>
                                  <w:b/>
                                </w:rPr>
                                <w:t>Vietnamese shrimp salad-</w:t>
                              </w:r>
                              <w:r w:rsidRPr="007B7C30">
                                <w:t xml:space="preserve"> cook s</w:t>
                              </w:r>
                              <w:r>
                                <w:t>hrimp, lettuce, shredded carrot</w:t>
                              </w:r>
                              <w:r w:rsidRPr="007B7C30">
                                <w:t xml:space="preserve"> </w:t>
                              </w:r>
                              <w:r w:rsidRPr="007B7C30">
                                <w:tab/>
                              </w:r>
                              <w:r w:rsidRPr="007B7C30">
                                <w:tab/>
                                <w:t xml:space="preserve">          </w:t>
                              </w:r>
                              <w:r>
                                <w:t xml:space="preserve"> </w:t>
                              </w:r>
                              <w:r w:rsidRPr="00D01D7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8.95</w:t>
                              </w:r>
                            </w:p>
                            <w:p w14:paraId="7A6E8F72" w14:textId="77777777" w:rsidR="00F762A5" w:rsidRDefault="00F762A5">
                              <w:r>
                                <w:t xml:space="preserve">White onions, cilantro, peanuts and </w:t>
                              </w:r>
                              <w:r>
                                <w:rPr>
                                  <w:rStyle w:val="Emphasis"/>
                                  <w:rFonts w:eastAsia="Times New Roman" w:cs="Times New Roman"/>
                                  <w:i w:val="0"/>
                                </w:rPr>
                                <w:t>v</w:t>
                              </w:r>
                              <w:r w:rsidRPr="006636EB">
                                <w:rPr>
                                  <w:rStyle w:val="Emphasis"/>
                                  <w:rFonts w:eastAsia="Times New Roman" w:cs="Times New Roman"/>
                                  <w:i w:val="0"/>
                                </w:rPr>
                                <w:t>inaigrette dressing</w:t>
                              </w:r>
                            </w:p>
                            <w:p w14:paraId="7E81F535" w14:textId="77777777" w:rsidR="00F762A5" w:rsidRDefault="00F762A5"/>
                            <w:p w14:paraId="5AA8E890" w14:textId="556D4302" w:rsidR="00F762A5" w:rsidRDefault="00F762A5">
                              <w:r w:rsidRPr="00D01D7E">
                                <w:rPr>
                                  <w:b/>
                                  <w:sz w:val="28"/>
                                  <w:szCs w:val="28"/>
                                </w:rPr>
                                <w:t>V4</w:t>
                              </w:r>
                              <w:r>
                                <w:t xml:space="preserve">. </w:t>
                              </w:r>
                              <w:r w:rsidRPr="006636EB">
                                <w:rPr>
                                  <w:b/>
                                </w:rPr>
                                <w:t>Vietnamese chicken salad</w:t>
                              </w:r>
                              <w:r w:rsidRPr="006636EB">
                                <w:t>-</w:t>
                              </w:r>
                              <w:r>
                                <w:t xml:space="preserve"> cook chicken breast, lettuce, shredded carrot               </w:t>
                              </w:r>
                              <w:r w:rsidR="007210F7">
                                <w:rPr>
                                  <w:b/>
                                  <w:sz w:val="28"/>
                                  <w:szCs w:val="28"/>
                                </w:rPr>
                                <w:t>8.2</w:t>
                              </w:r>
                              <w:r w:rsidRPr="00D01D7E">
                                <w:rPr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  <w:p w14:paraId="1CEED553" w14:textId="77777777" w:rsidR="00F762A5" w:rsidRDefault="00F762A5">
                              <w:r>
                                <w:t>White onions, cilantro, peanuts, and vinaigrette dressing</w:t>
                              </w:r>
                            </w:p>
                            <w:p w14:paraId="117A920B" w14:textId="77777777" w:rsidR="00F762A5" w:rsidRDefault="00F762A5"/>
                            <w:p w14:paraId="26416F03" w14:textId="1DEA888C" w:rsidR="00F762A5" w:rsidRPr="006B0888" w:rsidRDefault="00F762A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92E3B">
                                <w:rPr>
                                  <w:b/>
                                </w:rPr>
                                <w:t>Pork skin spring rolls</w:t>
                              </w:r>
                              <w:r w:rsidRPr="006636EB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(2 rolls)-</w:t>
                              </w:r>
                              <w:r>
                                <w:t xml:space="preserve"> pork, pork skin, rice noodles, bean sprouts          </w:t>
                              </w:r>
                              <w:r w:rsidR="00F825B2">
                                <w:t xml:space="preserve">      </w:t>
                              </w:r>
                              <w:r w:rsidR="007210F7">
                                <w:rPr>
                                  <w:b/>
                                  <w:sz w:val="28"/>
                                  <w:szCs w:val="28"/>
                                </w:rPr>
                                <w:t>6.4</w:t>
                              </w:r>
                              <w:r w:rsidRPr="00D01D7E">
                                <w:rPr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  <w:p w14:paraId="374C96B7" w14:textId="77777777" w:rsidR="00F762A5" w:rsidRDefault="00F762A5">
                              <w:r>
                                <w:t xml:space="preserve">Lettuce, wrap in thin rice paper, and dipping fish sauce or peanut sauce. </w:t>
                              </w:r>
                            </w:p>
                            <w:p w14:paraId="103EAF0B" w14:textId="77777777" w:rsidR="00F762A5" w:rsidRDefault="00F762A5"/>
                            <w:p w14:paraId="4FCDF430" w14:textId="13BEFB82" w:rsidR="00F762A5" w:rsidRDefault="00F762A5">
                              <w:r w:rsidRPr="00A92E3B">
                                <w:rPr>
                                  <w:b/>
                                </w:rPr>
                                <w:t>Grill pork spring rolls</w:t>
                              </w:r>
                              <w:r w:rsidRPr="006636EB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(2 rolls)-</w:t>
                              </w:r>
                              <w:r>
                                <w:t xml:space="preserve"> grill pork, rice noodles, bean sprouts                  </w:t>
                              </w:r>
                              <w:r w:rsidR="00F825B2">
                                <w:t xml:space="preserve">      </w:t>
                              </w:r>
                              <w:r w:rsidR="007210F7">
                                <w:rPr>
                                  <w:b/>
                                  <w:sz w:val="28"/>
                                  <w:szCs w:val="28"/>
                                </w:rPr>
                                <w:t>7.2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  <w:p w14:paraId="2B1DC24F" w14:textId="77777777" w:rsidR="00F762A5" w:rsidRDefault="00F762A5">
                              <w:r>
                                <w:t>Lettuce, wrap in thin rice paper, and dipping fish sauce or peanut sauce</w:t>
                              </w:r>
                            </w:p>
                            <w:p w14:paraId="2FB4279E" w14:textId="77777777" w:rsidR="00F762A5" w:rsidRDefault="00F762A5"/>
                            <w:p w14:paraId="2D60A6DA" w14:textId="05108FFC" w:rsidR="00F762A5" w:rsidRDefault="00F762A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92E3B">
                                <w:rPr>
                                  <w:b/>
                                </w:rPr>
                                <w:t>Deep Fried Tofu (6 pieces</w:t>
                              </w:r>
                              <w:r w:rsidRPr="006636EB">
                                <w:rPr>
                                  <w:b/>
                                  <w:sz w:val="28"/>
                                  <w:szCs w:val="28"/>
                                </w:rPr>
                                <w:t>)-</w:t>
                              </w:r>
                              <w:r>
                                <w:t xml:space="preserve"> served with soy sauce.                                               </w:t>
                              </w:r>
                              <w:r w:rsidR="00F825B2">
                                <w:t xml:space="preserve">        </w:t>
                              </w:r>
                              <w:r>
                                <w:t xml:space="preserve"> </w:t>
                              </w:r>
                              <w:r w:rsidR="007210F7">
                                <w:rPr>
                                  <w:b/>
                                  <w:sz w:val="28"/>
                                  <w:szCs w:val="28"/>
                                </w:rPr>
                                <w:t>6.2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  <w:p w14:paraId="6FEDB37D" w14:textId="77777777" w:rsidR="00F762A5" w:rsidRDefault="00F762A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0D0BA864" w14:textId="5EBA18B0" w:rsidR="00F762A5" w:rsidRDefault="00F762A5">
                              <w:r w:rsidRPr="006636EB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V6. </w:t>
                              </w:r>
                              <w:r w:rsidRPr="006636EB">
                                <w:rPr>
                                  <w:b/>
                                </w:rPr>
                                <w:t>Vegetarian egg rolls (3 rolls)-</w:t>
                              </w:r>
                              <w:r>
                                <w:t xml:space="preserve"> savory roll with shredded cabbage, taro                 </w:t>
                              </w:r>
                              <w:r w:rsidR="007210F7">
                                <w:rPr>
                                  <w:b/>
                                  <w:sz w:val="28"/>
                                  <w:szCs w:val="28"/>
                                </w:rPr>
                                <w:t>7.2</w:t>
                              </w:r>
                              <w:r w:rsidRPr="00D01D7E">
                                <w:rPr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  <w:r>
                                <w:t xml:space="preserve">  </w:t>
                              </w:r>
                            </w:p>
                            <w:p w14:paraId="1347C00D" w14:textId="77777777" w:rsidR="00F762A5" w:rsidRDefault="00F762A5">
                              <w:r>
                                <w:t xml:space="preserve">And carrot fillings inside a thickly wrapped wheat flour skin, which is fried in hot oil.   </w:t>
                              </w:r>
                            </w:p>
                            <w:p w14:paraId="429F5D48" w14:textId="77777777" w:rsidR="00F762A5" w:rsidRDefault="00F762A5"/>
                            <w:p w14:paraId="76CA7396" w14:textId="76D4CF8A" w:rsidR="00F762A5" w:rsidRDefault="00F762A5">
                              <w:r w:rsidRPr="006636EB">
                                <w:rPr>
                                  <w:b/>
                                  <w:sz w:val="28"/>
                                  <w:szCs w:val="28"/>
                                </w:rPr>
                                <w:t>V7.</w:t>
                              </w:r>
                              <w:r>
                                <w:t xml:space="preserve"> </w:t>
                              </w:r>
                              <w:r w:rsidRPr="006636EB">
                                <w:rPr>
                                  <w:b/>
                                </w:rPr>
                                <w:t>Vegetarian Salad rolls (2 rolls)-</w:t>
                              </w:r>
                              <w:r>
                                <w:t xml:space="preserve"> fried tofu, lettuce, bean sprouts, rice noodles       </w:t>
                              </w:r>
                              <w:r w:rsidR="007210F7">
                                <w:rPr>
                                  <w:b/>
                                  <w:sz w:val="28"/>
                                  <w:szCs w:val="28"/>
                                </w:rPr>
                                <w:t>6.4</w:t>
                              </w:r>
                              <w:r w:rsidRPr="00D01D7E">
                                <w:rPr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  <w:r>
                                <w:t xml:space="preserve"> </w:t>
                              </w:r>
                            </w:p>
                            <w:p w14:paraId="4FC138ED" w14:textId="77777777" w:rsidR="00F762A5" w:rsidRPr="006E01D5" w:rsidRDefault="00F762A5">
                              <w:r>
                                <w:t>wrap in thin rice paper, and creamy peanut dipping sauce.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243205"/>
                            <a:ext cx="57765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412750"/>
                            <a:ext cx="57765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582295"/>
                            <a:ext cx="577659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779780"/>
                            <a:ext cx="57765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949325"/>
                            <a:ext cx="57765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1118870"/>
                            <a:ext cx="577659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1316355"/>
                            <a:ext cx="57765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1485900"/>
                            <a:ext cx="57765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1655445"/>
                            <a:ext cx="577659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1852930"/>
                            <a:ext cx="57765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2022475"/>
                            <a:ext cx="57765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1440" y="2192020"/>
                            <a:ext cx="577659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91440" y="2389505"/>
                            <a:ext cx="577659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91440" y="2587625"/>
                            <a:ext cx="577659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1440" y="2785110"/>
                            <a:ext cx="57765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91440" y="2954655"/>
                            <a:ext cx="57765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91440" y="3124200"/>
                            <a:ext cx="577659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91440" y="3321685"/>
                            <a:ext cx="4822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30" style="position:absolute;margin-left:73.25pt;margin-top:328.6pt;width:469.25pt;height:291pt;z-index:251686912;mso-position-horizontal-relative:page;mso-position-vertical-relative:page" coordsize="5959475,3695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" mv:complextextbox="1">
                <v:shape id="Text Box 29" o:spid="_x0000_s1031" type="#_x0000_t202" style="position:absolute;width:5959475;height:3695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KNfxQAA&#10;ANsAAAAPAAAAZHJzL2Rvd25yZXYueG1sRI/NasMwEITvhbyD2EBujRwfUseJYpLQlh5c2vwcclys&#10;jW1irYyl2u7bV4VCj8PMfMNsstE0oqfO1ZYVLOYRCOLC6ppLBZfzy2MCwnlkjY1lUvBNDrLt5GGD&#10;qbYDH6k/+VIECLsUFVTet6mUrqjIoJvbljh4N9sZ9EF2pdQdDgFuGhlH0VIarDksVNjSoaLifvoy&#10;Cigfzfk9eXr2H/vba3RNPodcl0rNpuNuDcLT6P/Df+03rSBewe+X8APk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oo1/FAAAA2wAAAA8AAAAAAAAAAAAAAAAAlwIAAGRycy9k&#10;b3ducmV2LnhtbFBLBQYAAAAABAAEAPUAAACJAwAAAAA=&#10;" mv:complextextbox="1" filled="f" stroked="f"/>
                <v:shape id="Text Box 6" o:spid="_x0000_s1032" type="#_x0000_t202" style="position:absolute;left:91440;top:45720;width:5776595;height:1987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15" inset="0,0,0,0">
                    <w:txbxContent>
                      <w:p w14:paraId="39D34E45" w14:textId="77777777" w:rsidR="00F762A5" w:rsidRPr="007B7C30" w:rsidRDefault="00F762A5">
                        <w:r w:rsidRPr="00D01D7E">
                          <w:rPr>
                            <w:b/>
                            <w:sz w:val="28"/>
                            <w:szCs w:val="28"/>
                          </w:rPr>
                          <w:t>V3</w:t>
                        </w:r>
                        <w:r w:rsidRPr="00D01D7E">
                          <w:rPr>
                            <w:sz w:val="28"/>
                            <w:szCs w:val="28"/>
                          </w:rPr>
                          <w:t>.</w:t>
                        </w:r>
                        <w:r w:rsidRPr="007B7C30">
                          <w:t xml:space="preserve"> </w:t>
                        </w:r>
                        <w:r w:rsidRPr="006636EB">
                          <w:rPr>
                            <w:b/>
                          </w:rPr>
                          <w:t>Vietnamese shrimp salad-</w:t>
                        </w:r>
                        <w:r w:rsidRPr="007B7C30">
                          <w:t xml:space="preserve"> cook s</w:t>
                        </w:r>
                        <w:r>
                          <w:t>hrimp, lettuce, shredded carrot</w:t>
                        </w:r>
                        <w:r w:rsidRPr="007B7C30">
                          <w:t xml:space="preserve"> </w:t>
                        </w:r>
                        <w:r w:rsidRPr="007B7C30">
                          <w:tab/>
                        </w:r>
                        <w:r w:rsidRPr="007B7C30">
                          <w:tab/>
                          <w:t xml:space="preserve">          </w:t>
                        </w:r>
                        <w:r>
                          <w:t xml:space="preserve"> </w:t>
                        </w:r>
                        <w:r w:rsidRPr="00D01D7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8.95</w:t>
                        </w:r>
                      </w:p>
                      <w:p w14:paraId="7A6E8F72" w14:textId="77777777" w:rsidR="00F762A5" w:rsidRDefault="00F762A5">
                        <w:r>
                          <w:t xml:space="preserve">White onions, cilantro, peanuts and </w:t>
                        </w:r>
                        <w:r>
                          <w:rPr>
                            <w:rStyle w:val="Emphasis"/>
                            <w:rFonts w:eastAsia="Times New Roman" w:cs="Times New Roman"/>
                            <w:i w:val="0"/>
                          </w:rPr>
                          <w:t>v</w:t>
                        </w:r>
                        <w:r w:rsidRPr="006636EB">
                          <w:rPr>
                            <w:rStyle w:val="Emphasis"/>
                            <w:rFonts w:eastAsia="Times New Roman" w:cs="Times New Roman"/>
                            <w:i w:val="0"/>
                          </w:rPr>
                          <w:t>inaigrette dressing</w:t>
                        </w:r>
                      </w:p>
                      <w:p w14:paraId="7E81F535" w14:textId="77777777" w:rsidR="00F762A5" w:rsidRDefault="00F762A5"/>
                      <w:p w14:paraId="5AA8E890" w14:textId="556D4302" w:rsidR="00F762A5" w:rsidRDefault="00F762A5">
                        <w:r w:rsidRPr="00D01D7E">
                          <w:rPr>
                            <w:b/>
                            <w:sz w:val="28"/>
                            <w:szCs w:val="28"/>
                          </w:rPr>
                          <w:t>V4</w:t>
                        </w:r>
                        <w:r>
                          <w:t xml:space="preserve">. </w:t>
                        </w:r>
                        <w:r w:rsidRPr="006636EB">
                          <w:rPr>
                            <w:b/>
                          </w:rPr>
                          <w:t>Vietnamese chicken salad</w:t>
                        </w:r>
                        <w:r w:rsidRPr="006636EB">
                          <w:t>-</w:t>
                        </w:r>
                        <w:r>
                          <w:t xml:space="preserve"> cook chicken breast, lettuce, shredded carrot               </w:t>
                        </w:r>
                        <w:r w:rsidR="007210F7">
                          <w:rPr>
                            <w:b/>
                            <w:sz w:val="28"/>
                            <w:szCs w:val="28"/>
                          </w:rPr>
                          <w:t>8.2</w:t>
                        </w:r>
                        <w:r w:rsidRPr="00D01D7E">
                          <w:rPr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  <w:p w14:paraId="1CEED553" w14:textId="77777777" w:rsidR="00F762A5" w:rsidRDefault="00F762A5">
                        <w:r>
                          <w:t>White onions, cilantro, peanuts, and vinaigrette dressing</w:t>
                        </w:r>
                      </w:p>
                      <w:p w14:paraId="117A920B" w14:textId="77777777" w:rsidR="00F762A5" w:rsidRDefault="00F762A5"/>
                      <w:p w14:paraId="26416F03" w14:textId="1DEA888C" w:rsidR="00F762A5" w:rsidRPr="006B0888" w:rsidRDefault="00F762A5">
                        <w:pPr>
                          <w:rPr>
                            <w:sz w:val="28"/>
                            <w:szCs w:val="28"/>
                          </w:rPr>
                        </w:pPr>
                        <w:r w:rsidRPr="00A92E3B">
                          <w:rPr>
                            <w:b/>
                          </w:rPr>
                          <w:t>Pork skin spring rolls</w:t>
                        </w:r>
                        <w:r w:rsidRPr="006636EB">
                          <w:rPr>
                            <w:b/>
                            <w:sz w:val="28"/>
                            <w:szCs w:val="28"/>
                          </w:rPr>
                          <w:t xml:space="preserve"> (2 rolls)-</w:t>
                        </w:r>
                        <w:r>
                          <w:t xml:space="preserve"> pork, pork skin, rice noodles, bean sprouts          </w:t>
                        </w:r>
                        <w:r w:rsidR="00F825B2">
                          <w:t xml:space="preserve">      </w:t>
                        </w:r>
                        <w:r w:rsidR="007210F7">
                          <w:rPr>
                            <w:b/>
                            <w:sz w:val="28"/>
                            <w:szCs w:val="28"/>
                          </w:rPr>
                          <w:t>6.4</w:t>
                        </w:r>
                        <w:r w:rsidRPr="00D01D7E">
                          <w:rPr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  <w:p w14:paraId="374C96B7" w14:textId="77777777" w:rsidR="00F762A5" w:rsidRDefault="00F762A5">
                        <w:r>
                          <w:t xml:space="preserve">Lettuce, wrap in thin rice paper, and dipping fish sauce or peanut sauce. </w:t>
                        </w:r>
                      </w:p>
                      <w:p w14:paraId="103EAF0B" w14:textId="77777777" w:rsidR="00F762A5" w:rsidRDefault="00F762A5"/>
                      <w:p w14:paraId="4FCDF430" w14:textId="13BEFB82" w:rsidR="00F762A5" w:rsidRDefault="00F762A5">
                        <w:r w:rsidRPr="00A92E3B">
                          <w:rPr>
                            <w:b/>
                          </w:rPr>
                          <w:t>Grill pork spring rolls</w:t>
                        </w:r>
                        <w:r w:rsidRPr="006636EB">
                          <w:rPr>
                            <w:b/>
                            <w:sz w:val="28"/>
                            <w:szCs w:val="28"/>
                          </w:rPr>
                          <w:t xml:space="preserve"> (2 rolls)-</w:t>
                        </w:r>
                        <w:r>
                          <w:t xml:space="preserve"> grill pork, rice noodles, bean sprouts                  </w:t>
                        </w:r>
                        <w:r w:rsidR="00F825B2">
                          <w:t xml:space="preserve">      </w:t>
                        </w:r>
                        <w:r w:rsidR="007210F7">
                          <w:rPr>
                            <w:b/>
                            <w:sz w:val="28"/>
                            <w:szCs w:val="28"/>
                          </w:rPr>
                          <w:t>7.2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  <w:p w14:paraId="2B1DC24F" w14:textId="77777777" w:rsidR="00F762A5" w:rsidRDefault="00F762A5">
                        <w:r>
                          <w:t>Lettuce, wrap in thin rice paper, and dipping fish sauce or peanut sauce</w:t>
                        </w:r>
                      </w:p>
                      <w:p w14:paraId="2FB4279E" w14:textId="77777777" w:rsidR="00F762A5" w:rsidRDefault="00F762A5"/>
                      <w:p w14:paraId="2D60A6DA" w14:textId="05108FFC" w:rsidR="00F762A5" w:rsidRDefault="00F762A5">
                        <w:pPr>
                          <w:rPr>
                            <w:sz w:val="28"/>
                            <w:szCs w:val="28"/>
                          </w:rPr>
                        </w:pPr>
                        <w:r w:rsidRPr="00A92E3B">
                          <w:rPr>
                            <w:b/>
                          </w:rPr>
                          <w:t>Deep Fried Tofu (6 pieces</w:t>
                        </w:r>
                        <w:r w:rsidRPr="006636EB">
                          <w:rPr>
                            <w:b/>
                            <w:sz w:val="28"/>
                            <w:szCs w:val="28"/>
                          </w:rPr>
                          <w:t>)-</w:t>
                        </w:r>
                        <w:r>
                          <w:t xml:space="preserve"> served with soy sauce.                                               </w:t>
                        </w:r>
                        <w:r w:rsidR="00F825B2">
                          <w:t xml:space="preserve">        </w:t>
                        </w:r>
                        <w:r>
                          <w:t xml:space="preserve"> </w:t>
                        </w:r>
                        <w:r w:rsidR="007210F7">
                          <w:rPr>
                            <w:b/>
                            <w:sz w:val="28"/>
                            <w:szCs w:val="28"/>
                          </w:rPr>
                          <w:t>6.2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  <w:p w14:paraId="6FEDB37D" w14:textId="77777777" w:rsidR="00F762A5" w:rsidRDefault="00F762A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0D0BA864" w14:textId="5EBA18B0" w:rsidR="00F762A5" w:rsidRDefault="00F762A5">
                        <w:r w:rsidRPr="006636EB">
                          <w:rPr>
                            <w:b/>
                            <w:sz w:val="28"/>
                            <w:szCs w:val="28"/>
                          </w:rPr>
                          <w:t xml:space="preserve">V6. </w:t>
                        </w:r>
                        <w:r w:rsidRPr="006636EB">
                          <w:rPr>
                            <w:b/>
                          </w:rPr>
                          <w:t>Vegetarian egg rolls (3 rolls)-</w:t>
                        </w:r>
                        <w:r>
                          <w:t xml:space="preserve"> savory roll with shredded cabbage, taro                 </w:t>
                        </w:r>
                        <w:r w:rsidR="007210F7">
                          <w:rPr>
                            <w:b/>
                            <w:sz w:val="28"/>
                            <w:szCs w:val="28"/>
                          </w:rPr>
                          <w:t>7.2</w:t>
                        </w:r>
                        <w:r w:rsidRPr="00D01D7E">
                          <w:rPr>
                            <w:b/>
                            <w:sz w:val="28"/>
                            <w:szCs w:val="28"/>
                          </w:rPr>
                          <w:t>5</w:t>
                        </w:r>
                        <w:r>
                          <w:t xml:space="preserve">  </w:t>
                        </w:r>
                      </w:p>
                      <w:p w14:paraId="1347C00D" w14:textId="77777777" w:rsidR="00F762A5" w:rsidRDefault="00F762A5">
                        <w:r>
                          <w:t xml:space="preserve">And carrot fillings inside a thickly wrapped wheat flour skin, which is fried in hot oil.   </w:t>
                        </w:r>
                      </w:p>
                      <w:p w14:paraId="429F5D48" w14:textId="77777777" w:rsidR="00F762A5" w:rsidRDefault="00F762A5"/>
                      <w:p w14:paraId="76CA7396" w14:textId="76D4CF8A" w:rsidR="00F762A5" w:rsidRDefault="00F762A5">
                        <w:r w:rsidRPr="006636EB">
                          <w:rPr>
                            <w:b/>
                            <w:sz w:val="28"/>
                            <w:szCs w:val="28"/>
                          </w:rPr>
                          <w:t>V7.</w:t>
                        </w:r>
                        <w:r>
                          <w:t xml:space="preserve"> </w:t>
                        </w:r>
                        <w:r w:rsidRPr="006636EB">
                          <w:rPr>
                            <w:b/>
                          </w:rPr>
                          <w:t>Vegetarian Salad rolls (2 rolls)-</w:t>
                        </w:r>
                        <w:r>
                          <w:t xml:space="preserve"> fried tofu, lettuce, bean sprouts, rice noodles       </w:t>
                        </w:r>
                        <w:r w:rsidR="007210F7">
                          <w:rPr>
                            <w:b/>
                            <w:sz w:val="28"/>
                            <w:szCs w:val="28"/>
                          </w:rPr>
                          <w:t>6.4</w:t>
                        </w:r>
                        <w:r w:rsidRPr="00D01D7E">
                          <w:rPr>
                            <w:b/>
                            <w:sz w:val="28"/>
                            <w:szCs w:val="28"/>
                          </w:rPr>
                          <w:t>5</w:t>
                        </w:r>
                        <w:r>
                          <w:t xml:space="preserve"> </w:t>
                        </w:r>
                      </w:p>
                      <w:p w14:paraId="4FC138ED" w14:textId="77777777" w:rsidR="00F762A5" w:rsidRPr="006E01D5" w:rsidRDefault="00F762A5">
                        <w:r>
                          <w:t>wrap in thin rice paper, and creamy peanut dipping sauce.</w:t>
                        </w:r>
                      </w:p>
                    </w:txbxContent>
                  </v:textbox>
                </v:shape>
                <v:shape id="Text Box 15" o:spid="_x0000_s1033" type="#_x0000_t202" style="position:absolute;left:91440;top:243205;width:5776595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 Box 16" inset="0,0,0,0">
                    <w:txbxContent/>
                  </v:textbox>
                </v:shape>
                <v:shape id="Text Box 16" o:spid="_x0000_s1034" type="#_x0000_t202" style="position:absolute;left:91440;top:412750;width:5776595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20" inset="0,0,0,0">
                    <w:txbxContent/>
                  </v:textbox>
                </v:shape>
                <v:shape id="Text Box 20" o:spid="_x0000_s1035" type="#_x0000_t202" style="position:absolute;left:91440;top:582295;width:5776595;height:1987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21" inset="0,0,0,0">
                    <w:txbxContent/>
                  </v:textbox>
                </v:shape>
                <v:shape id="Text Box 21" o:spid="_x0000_s1036" type="#_x0000_t202" style="position:absolute;left:91440;top:779780;width:5776595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2" inset="0,0,0,0">
                    <w:txbxContent/>
                  </v:textbox>
                </v:shape>
                <v:shape id="Text Box 22" o:spid="_x0000_s1037" type="#_x0000_t202" style="position:absolute;left:91440;top:949325;width:5776595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4" inset="0,0,0,0">
                    <w:txbxContent/>
                  </v:textbox>
                </v:shape>
                <v:shape id="Text Box 24" o:spid="_x0000_s1038" type="#_x0000_t202" style="position:absolute;left:91440;top:1118870;width:5776595;height:1987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 Box 25" inset="0,0,0,0">
                    <w:txbxContent/>
                  </v:textbox>
                </v:shape>
                <v:shape id="Text Box 25" o:spid="_x0000_s1039" type="#_x0000_t202" style="position:absolute;left:91440;top:1316355;width:5776595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 Box 27" inset="0,0,0,0">
                    <w:txbxContent/>
                  </v:textbox>
                </v:shape>
                <v:shape id="Text Box 27" o:spid="_x0000_s1040" type="#_x0000_t202" style="position:absolute;left:91440;top:1485900;width:5776595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 Box 28" inset="0,0,0,0">
                    <w:txbxContent/>
                  </v:textbox>
                </v:shape>
                <v:shape id="Text Box 28" o:spid="_x0000_s1041" type="#_x0000_t202" style="position:absolute;left:91440;top:1655445;width:5776595;height:1987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30" inset="0,0,0,0">
                    <w:txbxContent/>
                  </v:textbox>
                </v:shape>
                <v:shape id="Text Box 30" o:spid="_x0000_s1042" type="#_x0000_t202" style="position:absolute;left:91440;top:1852930;width:5776595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 Box 32" inset="0,0,0,0">
                    <w:txbxContent/>
                  </v:textbox>
                </v:shape>
                <v:shape id="Text Box 32" o:spid="_x0000_s1043" type="#_x0000_t202" style="position:absolute;left:91440;top:2022475;width:5776595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 Box 34" inset="0,0,0,0">
                    <w:txbxContent/>
                  </v:textbox>
                </v:shape>
                <v:shape id="Text Box 34" o:spid="_x0000_s1044" type="#_x0000_t202" style="position:absolute;left:91440;top:2192020;width:5776595;height:1987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 Box 35" inset="0,0,0,0">
                    <w:txbxContent/>
                  </v:textbox>
                </v:shape>
                <v:shape id="Text Box 35" o:spid="_x0000_s1045" type="#_x0000_t202" style="position:absolute;left:91440;top:2389505;width:5776595;height:1993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style="mso-next-textbox:#Text Box 36" inset="0,0,0,0">
                    <w:txbxContent/>
                  </v:textbox>
                </v:shape>
                <v:shape id="Text Box 36" o:spid="_x0000_s1046" type="#_x0000_t202" style="position:absolute;left:91440;top:2587625;width:5776595;height:1987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style="mso-next-textbox:#Text Box 37" inset="0,0,0,0">
                    <w:txbxContent/>
                  </v:textbox>
                </v:shape>
                <v:shape id="Text Box 37" o:spid="_x0000_s1047" type="#_x0000_t202" style="position:absolute;left:91440;top:2785110;width:5776595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style="mso-next-textbox:#_x0000_s1048" inset="0,0,0,0">
                    <w:txbxContent/>
                  </v:textbox>
                </v:shape>
                <v:shape id="_x0000_s1048" type="#_x0000_t202" style="position:absolute;left:91440;top:2954655;width:5776595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style="mso-next-textbox:#_x0000_s1049" inset="0,0,0,0">
                    <w:txbxContent/>
                  </v:textbox>
                </v:shape>
                <v:shape id="_x0000_s1049" type="#_x0000_t202" style="position:absolute;left:91440;top:3124200;width:5776595;height:1987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style="mso-next-textbox:#Text Box 40" inset="0,0,0,0">
                    <w:txbxContent/>
                  </v:textbox>
                </v:shape>
                <v:shape id="Text Box 40" o:spid="_x0000_s1050" type="#_x0000_t202" style="position:absolute;left:91440;top:3321685;width:4822190;height:170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6F33F0">
        <w:rPr>
          <w:noProof/>
        </w:rPr>
        <w:drawing>
          <wp:anchor distT="0" distB="0" distL="114300" distR="114300" simplePos="0" relativeHeight="251688960" behindDoc="0" locked="0" layoutInCell="1" allowOverlap="1" wp14:anchorId="2C15F8BB" wp14:editId="461D2909">
            <wp:simplePos x="0" y="0"/>
            <wp:positionH relativeFrom="page">
              <wp:posOffset>4828540</wp:posOffset>
            </wp:positionH>
            <wp:positionV relativeFrom="page">
              <wp:posOffset>7868920</wp:posOffset>
            </wp:positionV>
            <wp:extent cx="1981200" cy="1435100"/>
            <wp:effectExtent l="0" t="0" r="0" b="12700"/>
            <wp:wrapThrough wrapText="bothSides">
              <wp:wrapPolygon edited="0">
                <wp:start x="0" y="0"/>
                <wp:lineTo x="0" y="21409"/>
                <wp:lineTo x="21323" y="21409"/>
                <wp:lineTo x="21323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934547-thit-nuong-cuon-800x6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3F0">
        <w:rPr>
          <w:rFonts w:eastAsia="Times New Roman" w:cs="Times New Roman"/>
          <w:noProof/>
        </w:rPr>
        <w:drawing>
          <wp:anchor distT="0" distB="0" distL="114300" distR="114300" simplePos="0" relativeHeight="251687936" behindDoc="0" locked="0" layoutInCell="1" allowOverlap="1" wp14:anchorId="64B7D828" wp14:editId="67BC0B98">
            <wp:simplePos x="0" y="0"/>
            <wp:positionH relativeFrom="page">
              <wp:posOffset>2762250</wp:posOffset>
            </wp:positionH>
            <wp:positionV relativeFrom="page">
              <wp:posOffset>7899400</wp:posOffset>
            </wp:positionV>
            <wp:extent cx="2066290" cy="1371600"/>
            <wp:effectExtent l="0" t="0" r="0" b="0"/>
            <wp:wrapThrough wrapText="bothSides">
              <wp:wrapPolygon edited="0">
                <wp:start x="0" y="0"/>
                <wp:lineTo x="0" y="21200"/>
                <wp:lineTo x="21242" y="21200"/>
                <wp:lineTo x="21242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grolls-Vietnamese-Food-Ke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3F0">
        <w:rPr>
          <w:rFonts w:eastAsia="Times New Roman" w:cs="Times New Roman"/>
          <w:noProof/>
        </w:rPr>
        <w:drawing>
          <wp:anchor distT="0" distB="0" distL="114300" distR="114300" simplePos="0" relativeHeight="251685888" behindDoc="0" locked="0" layoutInCell="1" allowOverlap="1" wp14:anchorId="34F950FE" wp14:editId="3415B171">
            <wp:simplePos x="0" y="0"/>
            <wp:positionH relativeFrom="page">
              <wp:posOffset>882015</wp:posOffset>
            </wp:positionH>
            <wp:positionV relativeFrom="page">
              <wp:posOffset>7899400</wp:posOffset>
            </wp:positionV>
            <wp:extent cx="1880235" cy="1371600"/>
            <wp:effectExtent l="0" t="0" r="0" b="0"/>
            <wp:wrapTight wrapText="bothSides">
              <wp:wrapPolygon edited="0">
                <wp:start x="0" y="0"/>
                <wp:lineTo x="0" y="21200"/>
                <wp:lineTo x="21301" y="21200"/>
                <wp:lineTo x="21301" y="0"/>
                <wp:lineTo x="0" y="0"/>
              </wp:wrapPolygon>
            </wp:wrapTight>
            <wp:docPr id="26" name="Picture 6" descr="ttp://www.public.asu.edu/~ickpl/lsv1/images/goi_cu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tp://www.public.asu.edu/~ickpl/lsv1/images/goi_cu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3F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78C969" wp14:editId="3F45131E">
                <wp:simplePos x="0" y="0"/>
                <wp:positionH relativeFrom="page">
                  <wp:posOffset>882015</wp:posOffset>
                </wp:positionH>
                <wp:positionV relativeFrom="page">
                  <wp:posOffset>9316720</wp:posOffset>
                </wp:positionV>
                <wp:extent cx="5959475" cy="652780"/>
                <wp:effectExtent l="0" t="0" r="0" b="7620"/>
                <wp:wrapTight wrapText="bothSides">
                  <wp:wrapPolygon edited="0">
                    <wp:start x="92" y="0"/>
                    <wp:lineTo x="92" y="21012"/>
                    <wp:lineTo x="21450" y="21012"/>
                    <wp:lineTo x="21358" y="0"/>
                    <wp:lineTo x="92" y="0"/>
                  </wp:wrapPolygon>
                </wp:wrapTight>
                <wp:docPr id="2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47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DFC140" w14:textId="77777777" w:rsidR="00F762A5" w:rsidRPr="006636EB" w:rsidRDefault="00F762A5" w:rsidP="004A6A27">
                            <w:pPr>
                              <w:pStyle w:val="Footer"/>
                              <w:jc w:val="lef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6636EB">
                              <w:rPr>
                                <w:rStyle w:val="Emphasis"/>
                                <w:rFonts w:eastAsia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Consuming raw</w:t>
                            </w:r>
                            <w:r w:rsidRPr="006636EB">
                              <w:rPr>
                                <w:rStyle w:val="st"/>
                                <w:rFonts w:eastAsia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or </w:t>
                            </w:r>
                            <w:r w:rsidRPr="006636EB">
                              <w:rPr>
                                <w:rStyle w:val="Emphasis"/>
                                <w:rFonts w:eastAsia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undercooked</w:t>
                            </w:r>
                            <w:r w:rsidRPr="006636EB">
                              <w:rPr>
                                <w:rStyle w:val="st"/>
                                <w:rFonts w:eastAsia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meats, poultry, seafood, shellfish, or eggs may increase </w:t>
                            </w:r>
                            <w:r w:rsidRPr="006636EB">
                              <w:rPr>
                                <w:rStyle w:val="Emphasis"/>
                                <w:rFonts w:eastAsia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your</w:t>
                            </w:r>
                            <w:r w:rsidRPr="006636EB">
                              <w:rPr>
                                <w:rStyle w:val="st"/>
                                <w:rFonts w:eastAsia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risk of foodborne illness, especially if you have certain medical conditions. Please inform </w:t>
                            </w:r>
                            <w:r w:rsidRPr="006636EB">
                              <w:rPr>
                                <w:rStyle w:val="Emphasis"/>
                                <w:rFonts w:eastAsia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your server</w:t>
                            </w:r>
                            <w:r w:rsidRPr="006636EB">
                              <w:rPr>
                                <w:rStyle w:val="st"/>
                                <w:rFonts w:eastAsia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of any </w:t>
                            </w:r>
                            <w:r w:rsidRPr="006636EB">
                              <w:rPr>
                                <w:rStyle w:val="Emphasis"/>
                                <w:rFonts w:eastAsia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food allergies</w:t>
                            </w:r>
                            <w:r w:rsidRPr="006636EB">
                              <w:rPr>
                                <w:rStyle w:val="st"/>
                                <w:rFonts w:eastAsia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or dietary restrictions</w:t>
                            </w:r>
                            <w:r w:rsidRPr="006636EB">
                              <w:rPr>
                                <w:rStyle w:val="st"/>
                                <w:rFonts w:eastAsia="Times New Roman" w:cs="Times New Roman"/>
                                <w:color w:val="FF0000"/>
                                <w:sz w:val="24"/>
                              </w:rPr>
                              <w:t>.</w:t>
                            </w:r>
                          </w:p>
                          <w:p w14:paraId="6F05997A" w14:textId="77777777" w:rsidR="00F762A5" w:rsidRPr="006636EB" w:rsidRDefault="00F762A5" w:rsidP="004A6A27">
                            <w:pPr>
                              <w:pStyle w:val="Footer"/>
                              <w:jc w:val="lef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14:paraId="44DDC65F" w14:textId="77777777" w:rsidR="00F762A5" w:rsidRPr="006636EB" w:rsidRDefault="00F762A5" w:rsidP="004A6A27">
                            <w:pPr>
                              <w:pStyle w:val="Footer"/>
                              <w:jc w:val="lef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14:paraId="0B0FF777" w14:textId="77777777" w:rsidR="00F762A5" w:rsidRDefault="00F762A5" w:rsidP="004A6A27">
                            <w:pPr>
                              <w:pStyle w:val="Footer"/>
                              <w:jc w:val="lef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14:paraId="7E95589C" w14:textId="77777777" w:rsidR="00F762A5" w:rsidRDefault="00F762A5" w:rsidP="004A6A27">
                            <w:pPr>
                              <w:pStyle w:val="Footer"/>
                              <w:jc w:val="lef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14:paraId="42754458" w14:textId="77777777" w:rsidR="00F762A5" w:rsidRPr="00091442" w:rsidRDefault="00F762A5" w:rsidP="004A6A27">
                            <w:pPr>
                              <w:pStyle w:val="Footer"/>
                              <w:jc w:val="left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91442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1" type="#_x0000_t202" style="position:absolute;margin-left:69.45pt;margin-top:733.6pt;width:469.25pt;height:51.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" filled="f" stroked="f">
                <v:textbox>
                  <w:txbxContent>
                    <w:p w14:paraId="3CDFC140" w14:textId="77777777" w:rsidR="00F762A5" w:rsidRPr="006636EB" w:rsidRDefault="00F762A5" w:rsidP="004A6A27">
                      <w:pPr>
                        <w:pStyle w:val="Footer"/>
                        <w:jc w:val="left"/>
                        <w:rPr>
                          <w:b/>
                          <w:color w:val="FF0000"/>
                          <w:sz w:val="24"/>
                        </w:rPr>
                      </w:pPr>
                      <w:r w:rsidRPr="006636EB">
                        <w:rPr>
                          <w:rStyle w:val="Emphasis"/>
                          <w:rFonts w:eastAsia="Times New Roman" w:cs="Times New Roman"/>
                          <w:color w:val="FF0000"/>
                          <w:sz w:val="28"/>
                          <w:szCs w:val="28"/>
                        </w:rPr>
                        <w:t>Consuming raw</w:t>
                      </w:r>
                      <w:r w:rsidRPr="006636EB">
                        <w:rPr>
                          <w:rStyle w:val="st"/>
                          <w:rFonts w:eastAsia="Times New Roman" w:cs="Times New Roman"/>
                          <w:color w:val="FF0000"/>
                          <w:sz w:val="28"/>
                          <w:szCs w:val="28"/>
                        </w:rPr>
                        <w:t xml:space="preserve"> or </w:t>
                      </w:r>
                      <w:r w:rsidRPr="006636EB">
                        <w:rPr>
                          <w:rStyle w:val="Emphasis"/>
                          <w:rFonts w:eastAsia="Times New Roman" w:cs="Times New Roman"/>
                          <w:color w:val="FF0000"/>
                          <w:sz w:val="28"/>
                          <w:szCs w:val="28"/>
                        </w:rPr>
                        <w:t>undercooked</w:t>
                      </w:r>
                      <w:r w:rsidRPr="006636EB">
                        <w:rPr>
                          <w:rStyle w:val="st"/>
                          <w:rFonts w:eastAsia="Times New Roman" w:cs="Times New Roman"/>
                          <w:color w:val="FF0000"/>
                          <w:sz w:val="28"/>
                          <w:szCs w:val="28"/>
                        </w:rPr>
                        <w:t xml:space="preserve"> meats, poultry, seafood, shellfish, or eggs may increase </w:t>
                      </w:r>
                      <w:r w:rsidRPr="006636EB">
                        <w:rPr>
                          <w:rStyle w:val="Emphasis"/>
                          <w:rFonts w:eastAsia="Times New Roman" w:cs="Times New Roman"/>
                          <w:color w:val="FF0000"/>
                          <w:sz w:val="28"/>
                          <w:szCs w:val="28"/>
                        </w:rPr>
                        <w:t>your</w:t>
                      </w:r>
                      <w:r w:rsidRPr="006636EB">
                        <w:rPr>
                          <w:rStyle w:val="st"/>
                          <w:rFonts w:eastAsia="Times New Roman" w:cs="Times New Roman"/>
                          <w:color w:val="FF0000"/>
                          <w:sz w:val="28"/>
                          <w:szCs w:val="28"/>
                        </w:rPr>
                        <w:t xml:space="preserve"> risk of foodborne illness, especially if you have certain medical conditions. Please inform </w:t>
                      </w:r>
                      <w:r w:rsidRPr="006636EB">
                        <w:rPr>
                          <w:rStyle w:val="Emphasis"/>
                          <w:rFonts w:eastAsia="Times New Roman" w:cs="Times New Roman"/>
                          <w:color w:val="FF0000"/>
                          <w:sz w:val="28"/>
                          <w:szCs w:val="28"/>
                        </w:rPr>
                        <w:t>your server</w:t>
                      </w:r>
                      <w:r w:rsidRPr="006636EB">
                        <w:rPr>
                          <w:rStyle w:val="st"/>
                          <w:rFonts w:eastAsia="Times New Roman" w:cs="Times New Roman"/>
                          <w:color w:val="FF0000"/>
                          <w:sz w:val="28"/>
                          <w:szCs w:val="28"/>
                        </w:rPr>
                        <w:t xml:space="preserve"> of any </w:t>
                      </w:r>
                      <w:r w:rsidRPr="006636EB">
                        <w:rPr>
                          <w:rStyle w:val="Emphasis"/>
                          <w:rFonts w:eastAsia="Times New Roman" w:cs="Times New Roman"/>
                          <w:color w:val="FF0000"/>
                          <w:sz w:val="28"/>
                          <w:szCs w:val="28"/>
                        </w:rPr>
                        <w:t>food allergies</w:t>
                      </w:r>
                      <w:r w:rsidRPr="006636EB">
                        <w:rPr>
                          <w:rStyle w:val="st"/>
                          <w:rFonts w:eastAsia="Times New Roman" w:cs="Times New Roman"/>
                          <w:color w:val="FF0000"/>
                          <w:sz w:val="28"/>
                          <w:szCs w:val="28"/>
                        </w:rPr>
                        <w:t xml:space="preserve"> or dietary restrictions</w:t>
                      </w:r>
                      <w:r w:rsidRPr="006636EB">
                        <w:rPr>
                          <w:rStyle w:val="st"/>
                          <w:rFonts w:eastAsia="Times New Roman" w:cs="Times New Roman"/>
                          <w:color w:val="FF0000"/>
                          <w:sz w:val="24"/>
                        </w:rPr>
                        <w:t>.</w:t>
                      </w:r>
                    </w:p>
                    <w:p w14:paraId="6F05997A" w14:textId="77777777" w:rsidR="00F762A5" w:rsidRPr="006636EB" w:rsidRDefault="00F762A5" w:rsidP="004A6A27">
                      <w:pPr>
                        <w:pStyle w:val="Footer"/>
                        <w:jc w:val="left"/>
                        <w:rPr>
                          <w:b/>
                          <w:color w:val="FF0000"/>
                          <w:sz w:val="24"/>
                        </w:rPr>
                      </w:pPr>
                    </w:p>
                    <w:p w14:paraId="44DDC65F" w14:textId="77777777" w:rsidR="00F762A5" w:rsidRPr="006636EB" w:rsidRDefault="00F762A5" w:rsidP="004A6A27">
                      <w:pPr>
                        <w:pStyle w:val="Footer"/>
                        <w:jc w:val="left"/>
                        <w:rPr>
                          <w:b/>
                          <w:color w:val="FF0000"/>
                          <w:sz w:val="24"/>
                        </w:rPr>
                      </w:pPr>
                    </w:p>
                    <w:p w14:paraId="0B0FF777" w14:textId="77777777" w:rsidR="00F762A5" w:rsidRDefault="00F762A5" w:rsidP="004A6A27">
                      <w:pPr>
                        <w:pStyle w:val="Footer"/>
                        <w:jc w:val="left"/>
                        <w:rPr>
                          <w:b/>
                          <w:color w:val="FF0000"/>
                          <w:sz w:val="24"/>
                        </w:rPr>
                      </w:pPr>
                    </w:p>
                    <w:p w14:paraId="7E95589C" w14:textId="77777777" w:rsidR="00F762A5" w:rsidRDefault="00F762A5" w:rsidP="004A6A27">
                      <w:pPr>
                        <w:pStyle w:val="Footer"/>
                        <w:jc w:val="left"/>
                        <w:rPr>
                          <w:b/>
                          <w:color w:val="FF0000"/>
                          <w:sz w:val="24"/>
                        </w:rPr>
                      </w:pPr>
                    </w:p>
                    <w:p w14:paraId="42754458" w14:textId="77777777" w:rsidR="00F762A5" w:rsidRPr="00091442" w:rsidRDefault="00F762A5" w:rsidP="004A6A27">
                      <w:pPr>
                        <w:pStyle w:val="Footer"/>
                        <w:jc w:val="left"/>
                        <w:rPr>
                          <w:b/>
                          <w:color w:val="FF0000"/>
                          <w:sz w:val="24"/>
                        </w:rPr>
                      </w:pPr>
                      <w:r w:rsidRPr="00091442">
                        <w:rPr>
                          <w:b/>
                          <w:color w:val="FF0000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C233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97471" wp14:editId="57FB4249">
                <wp:simplePos x="0" y="0"/>
                <wp:positionH relativeFrom="page">
                  <wp:posOffset>6223000</wp:posOffset>
                </wp:positionH>
                <wp:positionV relativeFrom="page">
                  <wp:posOffset>3507740</wp:posOffset>
                </wp:positionV>
                <wp:extent cx="635000" cy="457200"/>
                <wp:effectExtent l="0" t="0" r="0" b="0"/>
                <wp:wrapNone/>
                <wp:docPr id="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150E73" w14:textId="2A89512D" w:rsidR="00F762A5" w:rsidRPr="00D01D7E" w:rsidRDefault="007210F7" w:rsidP="00293098">
                            <w:pPr>
                              <w:pStyle w:val="BodyTextRight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8.2</w:t>
                            </w:r>
                            <w:r w:rsidR="00F762A5" w:rsidRPr="00D01D7E">
                              <w:rPr>
                                <w:b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2" type="#_x0000_t202" style="position:absolute;margin-left:490pt;margin-top:276.2pt;width:50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" filled="f" stroked="f">
                <v:textbox inset=",7.2pt,,7.2pt">
                  <w:txbxContent>
                    <w:p w14:paraId="3A150E73" w14:textId="2A89512D" w:rsidR="00F762A5" w:rsidRPr="00D01D7E" w:rsidRDefault="007210F7" w:rsidP="00293098">
                      <w:pPr>
                        <w:pStyle w:val="BodyTextRight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8.2</w:t>
                      </w:r>
                      <w:r w:rsidR="00F762A5" w:rsidRPr="00D01D7E">
                        <w:rPr>
                          <w:b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2E3B">
        <w:rPr>
          <w:noProof/>
        </w:rPr>
        <w:drawing>
          <wp:anchor distT="0" distB="0" distL="114300" distR="114300" simplePos="0" relativeHeight="251657215" behindDoc="0" locked="0" layoutInCell="1" allowOverlap="1" wp14:anchorId="5149E2EC" wp14:editId="5D2AC2EF">
            <wp:simplePos x="0" y="0"/>
            <wp:positionH relativeFrom="page">
              <wp:posOffset>-12065</wp:posOffset>
            </wp:positionH>
            <wp:positionV relativeFrom="page">
              <wp:posOffset>-12700</wp:posOffset>
            </wp:positionV>
            <wp:extent cx="7835265" cy="10083800"/>
            <wp:effectExtent l="0" t="0" r="0" b="0"/>
            <wp:wrapThrough wrapText="bothSides">
              <wp:wrapPolygon edited="0">
                <wp:start x="0" y="0"/>
                <wp:lineTo x="0" y="21546"/>
                <wp:lineTo x="21497" y="21546"/>
                <wp:lineTo x="2149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-restaurant-menu-7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265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61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0E7C0" wp14:editId="4C85318D">
                <wp:simplePos x="0" y="0"/>
                <wp:positionH relativeFrom="page">
                  <wp:posOffset>5933440</wp:posOffset>
                </wp:positionH>
                <wp:positionV relativeFrom="page">
                  <wp:posOffset>7581900</wp:posOffset>
                </wp:positionV>
                <wp:extent cx="1816100" cy="317500"/>
                <wp:effectExtent l="0" t="0" r="0" b="12700"/>
                <wp:wrapThrough wrapText="bothSides">
                  <wp:wrapPolygon edited="0">
                    <wp:start x="302" y="0"/>
                    <wp:lineTo x="302" y="20736"/>
                    <wp:lineTo x="20845" y="20736"/>
                    <wp:lineTo x="20845" y="0"/>
                    <wp:lineTo x="302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B8A72" w14:textId="77777777" w:rsidR="004D50EA" w:rsidRPr="000D6614" w:rsidRDefault="004D50EA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D6614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Grill pork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53" type="#_x0000_t202" style="position:absolute;margin-left:467.2pt;margin-top:597pt;width:143pt;height:2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" mv:complextextbox="1" filled="f" stroked="f">
                <v:textbox>
                  <w:txbxContent>
                    <w:p w14:paraId="17CB8A72" w14:textId="77777777" w:rsidR="004D50EA" w:rsidRPr="000D6614" w:rsidRDefault="004D50EA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0D6614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Grill pork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661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A849EC" wp14:editId="2CCAC930">
                <wp:simplePos x="0" y="0"/>
                <wp:positionH relativeFrom="page">
                  <wp:posOffset>4445000</wp:posOffset>
                </wp:positionH>
                <wp:positionV relativeFrom="page">
                  <wp:posOffset>7696200</wp:posOffset>
                </wp:positionV>
                <wp:extent cx="622300" cy="406400"/>
                <wp:effectExtent l="0" t="0" r="0" b="0"/>
                <wp:wrapThrough wrapText="bothSides">
                  <wp:wrapPolygon edited="0">
                    <wp:start x="882" y="0"/>
                    <wp:lineTo x="882" y="20250"/>
                    <wp:lineTo x="19396" y="20250"/>
                    <wp:lineTo x="19396" y="0"/>
                    <wp:lineTo x="882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CF10D" w14:textId="77777777" w:rsidR="004D50EA" w:rsidRPr="000D6614" w:rsidRDefault="004D50EA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 w:rsidRPr="000D661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54" type="#_x0000_t202" style="position:absolute;margin-left:350pt;margin-top:606pt;width:49pt;height:32pt;z-index:2516930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" mv:complextextbox="1" filled="f" stroked="f">
                <v:textbox>
                  <w:txbxContent>
                    <w:p w14:paraId="4B8CF10D" w14:textId="77777777" w:rsidR="004D50EA" w:rsidRPr="000D6614" w:rsidRDefault="004D50EA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 w:rsidRPr="000D6614">
                        <w:rPr>
                          <w:color w:val="FFFFFF" w:themeColor="background1"/>
                          <w:sz w:val="36"/>
                          <w:szCs w:val="36"/>
                        </w:rPr>
                        <w:t>A2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661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DF992D" wp14:editId="7A94FD8B">
                <wp:simplePos x="0" y="0"/>
                <wp:positionH relativeFrom="page">
                  <wp:posOffset>1041400</wp:posOffset>
                </wp:positionH>
                <wp:positionV relativeFrom="page">
                  <wp:posOffset>7696200</wp:posOffset>
                </wp:positionV>
                <wp:extent cx="825500" cy="406400"/>
                <wp:effectExtent l="0" t="0" r="0" b="0"/>
                <wp:wrapThrough wrapText="bothSides">
                  <wp:wrapPolygon edited="0">
                    <wp:start x="665" y="0"/>
                    <wp:lineTo x="665" y="20250"/>
                    <wp:lineTo x="19938" y="20250"/>
                    <wp:lineTo x="19938" y="0"/>
                    <wp:lineTo x="665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846E2" w14:textId="77777777" w:rsidR="004D50EA" w:rsidRPr="000D6614" w:rsidRDefault="004D50EA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D6614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55" type="#_x0000_t202" style="position:absolute;margin-left:82pt;margin-top:606pt;width:65pt;height:32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FAltECAAAc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" mv:complextextbox="1" filled="f" stroked="f">
                <v:textbox>
                  <w:txbxContent>
                    <w:p w14:paraId="4F5846E2" w14:textId="77777777" w:rsidR="004D50EA" w:rsidRPr="000D6614" w:rsidRDefault="004D50EA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D6614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A1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636E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19521" wp14:editId="40CFA5CC">
                <wp:simplePos x="0" y="0"/>
                <wp:positionH relativeFrom="page">
                  <wp:posOffset>913765</wp:posOffset>
                </wp:positionH>
                <wp:positionV relativeFrom="page">
                  <wp:posOffset>1094740</wp:posOffset>
                </wp:positionV>
                <wp:extent cx="5927725" cy="543560"/>
                <wp:effectExtent l="0" t="0" r="0" b="0"/>
                <wp:wrapTight wrapText="bothSides">
                  <wp:wrapPolygon edited="0">
                    <wp:start x="93" y="1009"/>
                    <wp:lineTo x="93" y="19178"/>
                    <wp:lineTo x="21380" y="19178"/>
                    <wp:lineTo x="21380" y="1009"/>
                    <wp:lineTo x="93" y="1009"/>
                  </wp:wrapPolygon>
                </wp:wrapTight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986881" w14:textId="77777777" w:rsidR="004D50EA" w:rsidRPr="006636EB" w:rsidRDefault="004D50EA" w:rsidP="006636EB">
                            <w:pPr>
                              <w:pStyle w:val="Heading1"/>
                            </w:pPr>
                            <w:r w:rsidRPr="004B4022">
                              <w:rPr>
                                <w:sz w:val="72"/>
                                <w:szCs w:val="72"/>
                              </w:rPr>
                              <w:t>Appetizers</w:t>
                            </w: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6" type="#_x0000_t202" style="position:absolute;margin-left:71.95pt;margin-top:86.2pt;width:466.75pt;height:42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" filled="f" stroked="f">
                <v:textbox inset=",7.2pt,,7.2pt">
                  <w:txbxContent>
                    <w:p w14:paraId="1B986881" w14:textId="77777777" w:rsidR="004D50EA" w:rsidRPr="006636EB" w:rsidRDefault="004D50EA" w:rsidP="006636EB">
                      <w:pPr>
                        <w:pStyle w:val="Heading1"/>
                      </w:pPr>
                      <w:r w:rsidRPr="004B4022">
                        <w:rPr>
                          <w:sz w:val="72"/>
                          <w:szCs w:val="72"/>
                        </w:rPr>
                        <w:t>Appetizers</w:t>
                      </w:r>
                      <w:r>
                        <w:t xml:space="preserve">  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636E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38887C" wp14:editId="791856F3">
                <wp:simplePos x="0" y="0"/>
                <wp:positionH relativeFrom="page">
                  <wp:posOffset>913765</wp:posOffset>
                </wp:positionH>
                <wp:positionV relativeFrom="page">
                  <wp:posOffset>1525270</wp:posOffset>
                </wp:positionV>
                <wp:extent cx="5943600" cy="814070"/>
                <wp:effectExtent l="0" t="0" r="0" b="24130"/>
                <wp:wrapTight wrapText="bothSides">
                  <wp:wrapPolygon edited="0">
                    <wp:start x="92" y="0"/>
                    <wp:lineTo x="92" y="21566"/>
                    <wp:lineTo x="21415" y="21566"/>
                    <wp:lineTo x="21415" y="0"/>
                    <wp:lineTo x="92" y="0"/>
                  </wp:wrapPolygon>
                </wp:wrapTight>
                <wp:docPr id="1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1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D953454" w14:textId="77777777" w:rsidR="004D50EA" w:rsidRDefault="004D50EA" w:rsidP="00293098">
                            <w:pPr>
                              <w:pStyle w:val="Subtitle"/>
                              <w:jc w:val="left"/>
                            </w:pPr>
                            <w:r>
                              <w:tab/>
                            </w:r>
                          </w:p>
                          <w:p w14:paraId="600567D6" w14:textId="77777777" w:rsidR="004D50EA" w:rsidRPr="006636EB" w:rsidRDefault="004D50EA" w:rsidP="00293098">
                            <w:pPr>
                              <w:pStyle w:val="Subtitle"/>
                              <w:jc w:val="left"/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t xml:space="preserve">                 </w:t>
                            </w:r>
                            <w:r w:rsidRPr="006636EB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All Appetizers Made To Order. Please No Return or Exchange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57" type="#_x0000_t202" style="position:absolute;margin-left:71.95pt;margin-top:120.1pt;width:468pt;height:64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" mv:complextextbox="1" filled="f" stroked="f">
                <v:textbox inset=",0,,0">
                  <w:txbxContent>
                    <w:p w14:paraId="7D953454" w14:textId="77777777" w:rsidR="004D50EA" w:rsidRDefault="004D50EA" w:rsidP="00293098">
                      <w:pPr>
                        <w:pStyle w:val="Subtitle"/>
                        <w:jc w:val="left"/>
                      </w:pPr>
                      <w:r>
                        <w:tab/>
                      </w:r>
                    </w:p>
                    <w:p w14:paraId="600567D6" w14:textId="77777777" w:rsidR="004D50EA" w:rsidRPr="006636EB" w:rsidRDefault="004D50EA" w:rsidP="00293098">
                      <w:pPr>
                        <w:pStyle w:val="Subtitle"/>
                        <w:jc w:val="left"/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t xml:space="preserve">                 </w:t>
                      </w:r>
                      <w:r w:rsidRPr="006636EB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All Appetizers Made To Order. Please No Return or Exchange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636E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572E5C" wp14:editId="35CCB24C">
                <wp:simplePos x="0" y="0"/>
                <wp:positionH relativeFrom="page">
                  <wp:posOffset>1041400</wp:posOffset>
                </wp:positionH>
                <wp:positionV relativeFrom="page">
                  <wp:posOffset>3822700</wp:posOffset>
                </wp:positionV>
                <wp:extent cx="622300" cy="193040"/>
                <wp:effectExtent l="0" t="0" r="0" b="10160"/>
                <wp:wrapThrough wrapText="bothSides">
                  <wp:wrapPolygon edited="0">
                    <wp:start x="882" y="0"/>
                    <wp:lineTo x="882" y="19895"/>
                    <wp:lineTo x="19396" y="19895"/>
                    <wp:lineTo x="19396" y="0"/>
                    <wp:lineTo x="882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029FA" w14:textId="77777777" w:rsidR="004D50EA" w:rsidRDefault="004D50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82pt;margin-top:301pt;width:49pt;height:15.2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Df7tQCAAAd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" mv:complextextbox="1" filled="f" stroked="f">
                <v:textbox>
                  <w:txbxContent>
                    <w:p w14:paraId="659029FA" w14:textId="77777777" w:rsidR="004D50EA" w:rsidRDefault="004D50E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9144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49FA23" wp14:editId="08E0D791">
                <wp:simplePos x="0" y="0"/>
                <wp:positionH relativeFrom="page">
                  <wp:posOffset>930275</wp:posOffset>
                </wp:positionH>
                <wp:positionV relativeFrom="page">
                  <wp:posOffset>464185</wp:posOffset>
                </wp:positionV>
                <wp:extent cx="5943600" cy="630555"/>
                <wp:effectExtent l="0" t="0" r="0" b="4445"/>
                <wp:wrapTight wrapText="bothSides">
                  <wp:wrapPolygon edited="0">
                    <wp:start x="92" y="0"/>
                    <wp:lineTo x="92" y="20882"/>
                    <wp:lineTo x="21415" y="20882"/>
                    <wp:lineTo x="21415" y="0"/>
                    <wp:lineTo x="92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9B6E62B" w14:textId="77777777" w:rsidR="004D50EA" w:rsidRPr="00CA5199" w:rsidRDefault="004D50EA" w:rsidP="00293098">
                            <w:pPr>
                              <w:pStyle w:val="Title"/>
                            </w:pPr>
                            <w:r>
                              <w:t>Pho Vinh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9" type="#_x0000_t202" style="position:absolute;margin-left:73.25pt;margin-top:36.55pt;width:468pt;height:49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" filled="f" stroked="f">
                <v:textbox inset=",0,,0">
                  <w:txbxContent>
                    <w:p w14:paraId="39B6E62B" w14:textId="77777777" w:rsidR="004D50EA" w:rsidRPr="00CA5199" w:rsidRDefault="004D50EA" w:rsidP="00293098">
                      <w:pPr>
                        <w:pStyle w:val="Title"/>
                      </w:pPr>
                      <w:r>
                        <w:t>Pho Vinh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7C3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DEFC5B" wp14:editId="34BA93DE">
                <wp:simplePos x="0" y="0"/>
                <wp:positionH relativeFrom="page">
                  <wp:posOffset>6223000</wp:posOffset>
                </wp:positionH>
                <wp:positionV relativeFrom="page">
                  <wp:posOffset>2339340</wp:posOffset>
                </wp:positionV>
                <wp:extent cx="749300" cy="457200"/>
                <wp:effectExtent l="0" t="0" r="0" b="0"/>
                <wp:wrapNone/>
                <wp:docPr id="1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5A3E94" w14:textId="04BE8327" w:rsidR="00F762A5" w:rsidRPr="00D01D7E" w:rsidRDefault="007210F7" w:rsidP="00E56FC4">
                            <w:pPr>
                              <w:pStyle w:val="BodyTextRight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6.4</w:t>
                            </w:r>
                            <w:r w:rsidR="00F762A5" w:rsidRPr="00D01D7E">
                              <w:rPr>
                                <w:b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60" type="#_x0000_t202" style="position:absolute;margin-left:490pt;margin-top:184.2pt;width:59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" filled="f" stroked="f">
                <v:textbox inset=",7.2pt,,7.2pt">
                  <w:txbxContent>
                    <w:p w14:paraId="4E5A3E94" w14:textId="04BE8327" w:rsidR="00F762A5" w:rsidRPr="00D01D7E" w:rsidRDefault="007210F7" w:rsidP="00E56FC4">
                      <w:pPr>
                        <w:pStyle w:val="BodyTextRight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6.4</w:t>
                      </w:r>
                      <w:r w:rsidR="00F762A5" w:rsidRPr="00D01D7E">
                        <w:rPr>
                          <w:b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3DD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69B9BC" wp14:editId="74C77C58">
                <wp:simplePos x="0" y="0"/>
                <wp:positionH relativeFrom="page">
                  <wp:posOffset>6400800</wp:posOffset>
                </wp:positionH>
                <wp:positionV relativeFrom="page">
                  <wp:posOffset>5692140</wp:posOffset>
                </wp:positionV>
                <wp:extent cx="457200" cy="457200"/>
                <wp:effectExtent l="0" t="0" r="0" b="0"/>
                <wp:wrapNone/>
                <wp:docPr id="1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E72A7A6" w14:textId="77777777" w:rsidR="004D50EA" w:rsidRDefault="004D50EA" w:rsidP="007B7C30">
                            <w:pPr>
                              <w:pStyle w:val="BodyTextRigh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61" type="#_x0000_t202" style="position:absolute;margin-left:7in;margin-top:448.2pt;width:36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" filled="f" stroked="f">
                <v:textbox inset=",7.2pt,,7.2pt">
                  <w:txbxContent>
                    <w:p w14:paraId="3E72A7A6" w14:textId="77777777" w:rsidR="004D50EA" w:rsidRDefault="004D50EA" w:rsidP="007B7C30">
                      <w:pPr>
                        <w:pStyle w:val="BodyTextRight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3DD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134650" wp14:editId="23FA2DDD">
                <wp:simplePos x="0" y="0"/>
                <wp:positionH relativeFrom="page">
                  <wp:posOffset>6400800</wp:posOffset>
                </wp:positionH>
                <wp:positionV relativeFrom="page">
                  <wp:posOffset>5222240</wp:posOffset>
                </wp:positionV>
                <wp:extent cx="457200" cy="457200"/>
                <wp:effectExtent l="0" t="0" r="0" b="0"/>
                <wp:wrapNone/>
                <wp:docPr id="1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48B2E6" w14:textId="77777777" w:rsidR="004D50EA" w:rsidRDefault="004D50EA" w:rsidP="007B7C30">
                            <w:pPr>
                              <w:pStyle w:val="BodyTextRigh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2" type="#_x0000_t202" style="position:absolute;margin-left:7in;margin-top:411.2pt;width:3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" filled="f" stroked="f">
                <v:textbox inset=",7.2pt,,7.2pt">
                  <w:txbxContent>
                    <w:p w14:paraId="5748B2E6" w14:textId="77777777" w:rsidR="004D50EA" w:rsidRDefault="004D50EA" w:rsidP="007B7C30">
                      <w:pPr>
                        <w:pStyle w:val="BodyTextRight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93098" w:rsidSect="00293098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79C9F0" w14:textId="77777777" w:rsidR="00FC6618" w:rsidRDefault="00FC6618">
      <w:r>
        <w:separator/>
      </w:r>
    </w:p>
  </w:endnote>
  <w:endnote w:type="continuationSeparator" w:id="0">
    <w:p w14:paraId="255801C7" w14:textId="77777777" w:rsidR="00FC6618" w:rsidRDefault="00FC6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29CF32" w14:textId="77777777" w:rsidR="00FC6618" w:rsidRDefault="00FC6618">
      <w:r>
        <w:separator/>
      </w:r>
    </w:p>
  </w:footnote>
  <w:footnote w:type="continuationSeparator" w:id="0">
    <w:p w14:paraId="0692804B" w14:textId="77777777" w:rsidR="00FC6618" w:rsidRDefault="00FC6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442A88C"/>
    <w:lvl w:ilvl="0">
      <w:start w:val="1"/>
      <w:numFmt w:val="bullet"/>
      <w:pStyle w:val="Sub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1E81E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F066234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A732D62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BAB2E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17E34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B36BDB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F4A64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27FD3EA9"/>
    <w:multiLevelType w:val="hybridMultilevel"/>
    <w:tmpl w:val="83F4BA0A"/>
    <w:lvl w:ilvl="0" w:tplc="2BFA8024">
      <w:numFmt w:val="bullet"/>
      <w:lvlText w:val="-"/>
      <w:lvlJc w:val="left"/>
      <w:pPr>
        <w:ind w:left="440" w:hanging="360"/>
      </w:pPr>
      <w:rPr>
        <w:rFonts w:ascii="Bell MT" w:eastAsia="Times New Roman" w:hAnsi="Bell MT" w:hint="default"/>
        <w:w w:val="0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9">
    <w:nsid w:val="4C546F13"/>
    <w:multiLevelType w:val="hybridMultilevel"/>
    <w:tmpl w:val="8E56EADA"/>
    <w:lvl w:ilvl="0" w:tplc="0EE8202C">
      <w:numFmt w:val="bullet"/>
      <w:lvlText w:val="—"/>
      <w:lvlJc w:val="left"/>
      <w:pPr>
        <w:ind w:left="900" w:hanging="540"/>
      </w:pPr>
      <w:rPr>
        <w:rFonts w:ascii="Bell MT" w:eastAsia="Times New Roman" w:hAnsi="Bell MT" w:hint="default"/>
        <w:w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4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293098"/>
    <w:rsid w:val="00072425"/>
    <w:rsid w:val="00091442"/>
    <w:rsid w:val="000C00E5"/>
    <w:rsid w:val="000D6614"/>
    <w:rsid w:val="00100840"/>
    <w:rsid w:val="00134216"/>
    <w:rsid w:val="00207DA7"/>
    <w:rsid w:val="002340DE"/>
    <w:rsid w:val="002477A1"/>
    <w:rsid w:val="002631B6"/>
    <w:rsid w:val="00293098"/>
    <w:rsid w:val="002D67F8"/>
    <w:rsid w:val="00392E47"/>
    <w:rsid w:val="004A2568"/>
    <w:rsid w:val="004A6A27"/>
    <w:rsid w:val="004B4022"/>
    <w:rsid w:val="004D50EA"/>
    <w:rsid w:val="004F24B4"/>
    <w:rsid w:val="00501DFB"/>
    <w:rsid w:val="00513DDC"/>
    <w:rsid w:val="00555712"/>
    <w:rsid w:val="00662635"/>
    <w:rsid w:val="006636EB"/>
    <w:rsid w:val="006B0888"/>
    <w:rsid w:val="006E01D5"/>
    <w:rsid w:val="006F33F0"/>
    <w:rsid w:val="007210F7"/>
    <w:rsid w:val="0076338E"/>
    <w:rsid w:val="00777315"/>
    <w:rsid w:val="007B7C30"/>
    <w:rsid w:val="00840A3E"/>
    <w:rsid w:val="00887206"/>
    <w:rsid w:val="008C1A71"/>
    <w:rsid w:val="009238A1"/>
    <w:rsid w:val="009F5A3F"/>
    <w:rsid w:val="00A53BA0"/>
    <w:rsid w:val="00A65CE2"/>
    <w:rsid w:val="00A92E3B"/>
    <w:rsid w:val="00B6061B"/>
    <w:rsid w:val="00B7247C"/>
    <w:rsid w:val="00B805FA"/>
    <w:rsid w:val="00BA1874"/>
    <w:rsid w:val="00C62A03"/>
    <w:rsid w:val="00CC2338"/>
    <w:rsid w:val="00D01D7E"/>
    <w:rsid w:val="00D9276B"/>
    <w:rsid w:val="00DB64C1"/>
    <w:rsid w:val="00DD5B85"/>
    <w:rsid w:val="00E33BFE"/>
    <w:rsid w:val="00E56FC4"/>
    <w:rsid w:val="00F762A5"/>
    <w:rsid w:val="00F825B2"/>
    <w:rsid w:val="00FC661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3D18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Emphasis" w:uiPriority="20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CA5199"/>
    <w:pPr>
      <w:spacing w:line="480" w:lineRule="exact"/>
      <w:jc w:val="center"/>
      <w:outlineLvl w:val="0"/>
    </w:pPr>
    <w:rPr>
      <w:rFonts w:asciiTheme="majorHAnsi" w:eastAsiaTheme="majorEastAsia" w:hAnsiTheme="majorHAnsi" w:cstheme="majorBidi"/>
      <w:bCs/>
      <w:i/>
      <w:color w:val="970F00" w:themeColor="text2"/>
      <w:sz w:val="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A5199"/>
    <w:pPr>
      <w:spacing w:after="120" w:line="840" w:lineRule="exact"/>
      <w:jc w:val="center"/>
    </w:pPr>
    <w:rPr>
      <w:rFonts w:asciiTheme="majorHAnsi" w:eastAsiaTheme="majorEastAsia" w:hAnsiTheme="majorHAnsi" w:cstheme="majorBidi"/>
      <w:caps/>
      <w:color w:val="970F00" w:themeColor="text2"/>
      <w:kern w:val="28"/>
      <w:sz w:val="80"/>
      <w:szCs w:val="52"/>
    </w:rPr>
  </w:style>
  <w:style w:type="character" w:customStyle="1" w:styleId="TitleChar">
    <w:name w:val="Title Char"/>
    <w:basedOn w:val="DefaultParagraphFont"/>
    <w:link w:val="Title"/>
    <w:rsid w:val="00CA5199"/>
    <w:rPr>
      <w:rFonts w:asciiTheme="majorHAnsi" w:eastAsiaTheme="majorEastAsia" w:hAnsiTheme="majorHAnsi" w:cstheme="majorBidi"/>
      <w:caps/>
      <w:color w:val="970F00" w:themeColor="text2"/>
      <w:kern w:val="28"/>
      <w:sz w:val="80"/>
      <w:szCs w:val="52"/>
    </w:rPr>
  </w:style>
  <w:style w:type="paragraph" w:styleId="Subtitle">
    <w:name w:val="Subtitle"/>
    <w:basedOn w:val="Normal"/>
    <w:link w:val="SubtitleChar"/>
    <w:qFormat/>
    <w:rsid w:val="00CA5199"/>
    <w:pPr>
      <w:numPr>
        <w:ilvl w:val="1"/>
      </w:numPr>
      <w:spacing w:line="264" w:lineRule="auto"/>
      <w:jc w:val="center"/>
    </w:pPr>
    <w:rPr>
      <w:rFonts w:asciiTheme="majorHAnsi" w:eastAsiaTheme="majorEastAsia" w:hAnsiTheme="majorHAnsi" w:cstheme="majorBidi"/>
      <w:iCs/>
      <w:color w:val="8A644A" w:themeColor="accent1"/>
    </w:rPr>
  </w:style>
  <w:style w:type="character" w:customStyle="1" w:styleId="SubtitleChar">
    <w:name w:val="Subtitle Char"/>
    <w:basedOn w:val="DefaultParagraphFont"/>
    <w:link w:val="Subtitle"/>
    <w:rsid w:val="00CA5199"/>
    <w:rPr>
      <w:rFonts w:asciiTheme="majorHAnsi" w:eastAsiaTheme="majorEastAsia" w:hAnsiTheme="majorHAnsi" w:cstheme="majorBidi"/>
      <w:iCs/>
      <w:color w:val="8A644A" w:themeColor="accent1"/>
    </w:rPr>
  </w:style>
  <w:style w:type="character" w:customStyle="1" w:styleId="Heading1Char">
    <w:name w:val="Heading 1 Char"/>
    <w:basedOn w:val="DefaultParagraphFont"/>
    <w:link w:val="Heading1"/>
    <w:rsid w:val="00CA5199"/>
    <w:rPr>
      <w:rFonts w:asciiTheme="majorHAnsi" w:eastAsiaTheme="majorEastAsia" w:hAnsiTheme="majorHAnsi" w:cstheme="majorBidi"/>
      <w:bCs/>
      <w:i/>
      <w:color w:val="970F00" w:themeColor="text2"/>
      <w:sz w:val="44"/>
      <w:szCs w:val="32"/>
    </w:rPr>
  </w:style>
  <w:style w:type="paragraph" w:styleId="BodyText">
    <w:name w:val="Body Text"/>
    <w:basedOn w:val="Normal"/>
    <w:link w:val="BodyTextChar"/>
    <w:rsid w:val="00EB4540"/>
    <w:pPr>
      <w:spacing w:after="240"/>
    </w:pPr>
    <w:rPr>
      <w:color w:val="8A644A" w:themeColor="accent1"/>
    </w:rPr>
  </w:style>
  <w:style w:type="character" w:customStyle="1" w:styleId="BodyTextChar">
    <w:name w:val="Body Text Char"/>
    <w:basedOn w:val="DefaultParagraphFont"/>
    <w:link w:val="BodyText"/>
    <w:rsid w:val="00EB4540"/>
    <w:rPr>
      <w:color w:val="8A644A" w:themeColor="accent1"/>
    </w:rPr>
  </w:style>
  <w:style w:type="paragraph" w:customStyle="1" w:styleId="BodyTextRight">
    <w:name w:val="Body Text Right"/>
    <w:basedOn w:val="BodyText"/>
    <w:qFormat/>
    <w:rsid w:val="0076338E"/>
    <w:pPr>
      <w:spacing w:after="0"/>
      <w:jc w:val="right"/>
    </w:pPr>
    <w:rPr>
      <w:sz w:val="28"/>
    </w:rPr>
  </w:style>
  <w:style w:type="paragraph" w:styleId="Header">
    <w:name w:val="header"/>
    <w:basedOn w:val="Normal"/>
    <w:link w:val="HeaderChar"/>
    <w:rsid w:val="00EB45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B4540"/>
  </w:style>
  <w:style w:type="paragraph" w:styleId="Footer">
    <w:name w:val="footer"/>
    <w:basedOn w:val="Normal"/>
    <w:link w:val="FooterChar"/>
    <w:rsid w:val="00EB4540"/>
    <w:pPr>
      <w:jc w:val="center"/>
    </w:pPr>
    <w:rPr>
      <w:color w:val="8A644A" w:themeColor="accent1"/>
      <w:sz w:val="18"/>
    </w:rPr>
  </w:style>
  <w:style w:type="character" w:customStyle="1" w:styleId="FooterChar">
    <w:name w:val="Footer Char"/>
    <w:basedOn w:val="DefaultParagraphFont"/>
    <w:link w:val="Footer"/>
    <w:rsid w:val="00EB4540"/>
    <w:rPr>
      <w:color w:val="8A644A" w:themeColor="accent1"/>
      <w:sz w:val="18"/>
    </w:rPr>
  </w:style>
  <w:style w:type="character" w:customStyle="1" w:styleId="e24kjd">
    <w:name w:val="e24kjd"/>
    <w:basedOn w:val="DefaultParagraphFont"/>
    <w:rsid w:val="00840A3E"/>
  </w:style>
  <w:style w:type="character" w:customStyle="1" w:styleId="st">
    <w:name w:val="st"/>
    <w:basedOn w:val="DefaultParagraphFont"/>
    <w:rsid w:val="006636EB"/>
  </w:style>
  <w:style w:type="character" w:styleId="Emphasis">
    <w:name w:val="Emphasis"/>
    <w:basedOn w:val="DefaultParagraphFont"/>
    <w:uiPriority w:val="20"/>
    <w:qFormat/>
    <w:rsid w:val="006636EB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Emphasis" w:uiPriority="20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CA5199"/>
    <w:pPr>
      <w:spacing w:line="480" w:lineRule="exact"/>
      <w:jc w:val="center"/>
      <w:outlineLvl w:val="0"/>
    </w:pPr>
    <w:rPr>
      <w:rFonts w:asciiTheme="majorHAnsi" w:eastAsiaTheme="majorEastAsia" w:hAnsiTheme="majorHAnsi" w:cstheme="majorBidi"/>
      <w:bCs/>
      <w:i/>
      <w:color w:val="970F00" w:themeColor="text2"/>
      <w:sz w:val="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A5199"/>
    <w:pPr>
      <w:spacing w:after="120" w:line="840" w:lineRule="exact"/>
      <w:jc w:val="center"/>
    </w:pPr>
    <w:rPr>
      <w:rFonts w:asciiTheme="majorHAnsi" w:eastAsiaTheme="majorEastAsia" w:hAnsiTheme="majorHAnsi" w:cstheme="majorBidi"/>
      <w:caps/>
      <w:color w:val="970F00" w:themeColor="text2"/>
      <w:kern w:val="28"/>
      <w:sz w:val="80"/>
      <w:szCs w:val="52"/>
    </w:rPr>
  </w:style>
  <w:style w:type="character" w:customStyle="1" w:styleId="TitleChar">
    <w:name w:val="Title Char"/>
    <w:basedOn w:val="DefaultParagraphFont"/>
    <w:link w:val="Title"/>
    <w:rsid w:val="00CA5199"/>
    <w:rPr>
      <w:rFonts w:asciiTheme="majorHAnsi" w:eastAsiaTheme="majorEastAsia" w:hAnsiTheme="majorHAnsi" w:cstheme="majorBidi"/>
      <w:caps/>
      <w:color w:val="970F00" w:themeColor="text2"/>
      <w:kern w:val="28"/>
      <w:sz w:val="80"/>
      <w:szCs w:val="52"/>
    </w:rPr>
  </w:style>
  <w:style w:type="paragraph" w:styleId="Subtitle">
    <w:name w:val="Subtitle"/>
    <w:basedOn w:val="Normal"/>
    <w:link w:val="SubtitleChar"/>
    <w:qFormat/>
    <w:rsid w:val="00CA5199"/>
    <w:pPr>
      <w:numPr>
        <w:ilvl w:val="1"/>
      </w:numPr>
      <w:spacing w:line="264" w:lineRule="auto"/>
      <w:jc w:val="center"/>
    </w:pPr>
    <w:rPr>
      <w:rFonts w:asciiTheme="majorHAnsi" w:eastAsiaTheme="majorEastAsia" w:hAnsiTheme="majorHAnsi" w:cstheme="majorBidi"/>
      <w:iCs/>
      <w:color w:val="8A644A" w:themeColor="accent1"/>
    </w:rPr>
  </w:style>
  <w:style w:type="character" w:customStyle="1" w:styleId="SubtitleChar">
    <w:name w:val="Subtitle Char"/>
    <w:basedOn w:val="DefaultParagraphFont"/>
    <w:link w:val="Subtitle"/>
    <w:rsid w:val="00CA5199"/>
    <w:rPr>
      <w:rFonts w:asciiTheme="majorHAnsi" w:eastAsiaTheme="majorEastAsia" w:hAnsiTheme="majorHAnsi" w:cstheme="majorBidi"/>
      <w:iCs/>
      <w:color w:val="8A644A" w:themeColor="accent1"/>
    </w:rPr>
  </w:style>
  <w:style w:type="character" w:customStyle="1" w:styleId="Heading1Char">
    <w:name w:val="Heading 1 Char"/>
    <w:basedOn w:val="DefaultParagraphFont"/>
    <w:link w:val="Heading1"/>
    <w:rsid w:val="00CA5199"/>
    <w:rPr>
      <w:rFonts w:asciiTheme="majorHAnsi" w:eastAsiaTheme="majorEastAsia" w:hAnsiTheme="majorHAnsi" w:cstheme="majorBidi"/>
      <w:bCs/>
      <w:i/>
      <w:color w:val="970F00" w:themeColor="text2"/>
      <w:sz w:val="44"/>
      <w:szCs w:val="32"/>
    </w:rPr>
  </w:style>
  <w:style w:type="paragraph" w:styleId="BodyText">
    <w:name w:val="Body Text"/>
    <w:basedOn w:val="Normal"/>
    <w:link w:val="BodyTextChar"/>
    <w:rsid w:val="00EB4540"/>
    <w:pPr>
      <w:spacing w:after="240"/>
    </w:pPr>
    <w:rPr>
      <w:color w:val="8A644A" w:themeColor="accent1"/>
    </w:rPr>
  </w:style>
  <w:style w:type="character" w:customStyle="1" w:styleId="BodyTextChar">
    <w:name w:val="Body Text Char"/>
    <w:basedOn w:val="DefaultParagraphFont"/>
    <w:link w:val="BodyText"/>
    <w:rsid w:val="00EB4540"/>
    <w:rPr>
      <w:color w:val="8A644A" w:themeColor="accent1"/>
    </w:rPr>
  </w:style>
  <w:style w:type="paragraph" w:customStyle="1" w:styleId="BodyTextRight">
    <w:name w:val="Body Text Right"/>
    <w:basedOn w:val="BodyText"/>
    <w:qFormat/>
    <w:rsid w:val="0076338E"/>
    <w:pPr>
      <w:spacing w:after="0"/>
      <w:jc w:val="right"/>
    </w:pPr>
    <w:rPr>
      <w:sz w:val="28"/>
    </w:rPr>
  </w:style>
  <w:style w:type="paragraph" w:styleId="Header">
    <w:name w:val="header"/>
    <w:basedOn w:val="Normal"/>
    <w:link w:val="HeaderChar"/>
    <w:rsid w:val="00EB45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B4540"/>
  </w:style>
  <w:style w:type="paragraph" w:styleId="Footer">
    <w:name w:val="footer"/>
    <w:basedOn w:val="Normal"/>
    <w:link w:val="FooterChar"/>
    <w:rsid w:val="00EB4540"/>
    <w:pPr>
      <w:jc w:val="center"/>
    </w:pPr>
    <w:rPr>
      <w:color w:val="8A644A" w:themeColor="accent1"/>
      <w:sz w:val="18"/>
    </w:rPr>
  </w:style>
  <w:style w:type="character" w:customStyle="1" w:styleId="FooterChar">
    <w:name w:val="Footer Char"/>
    <w:basedOn w:val="DefaultParagraphFont"/>
    <w:link w:val="Footer"/>
    <w:rsid w:val="00EB4540"/>
    <w:rPr>
      <w:color w:val="8A644A" w:themeColor="accent1"/>
      <w:sz w:val="18"/>
    </w:rPr>
  </w:style>
  <w:style w:type="character" w:customStyle="1" w:styleId="e24kjd">
    <w:name w:val="e24kjd"/>
    <w:basedOn w:val="DefaultParagraphFont"/>
    <w:rsid w:val="00840A3E"/>
  </w:style>
  <w:style w:type="character" w:customStyle="1" w:styleId="st">
    <w:name w:val="st"/>
    <w:basedOn w:val="DefaultParagraphFont"/>
    <w:rsid w:val="006636EB"/>
  </w:style>
  <w:style w:type="character" w:styleId="Emphasis">
    <w:name w:val="Emphasis"/>
    <w:basedOn w:val="DefaultParagraphFont"/>
    <w:uiPriority w:val="20"/>
    <w:qFormat/>
    <w:rsid w:val="006636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microsoft.com/office/2007/relationships/hdphoto" Target="media/hdphoto1.wdp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OCZ%20Vector:Applications:Microsoft%20Office%202011:Office:Media:Templates:Publishing%20Layout%20View:Menus:Bistro%20Menu.dotx" TargetMode="External"/></Relationships>
</file>

<file path=word/theme/theme1.xml><?xml version="1.0" encoding="utf-8"?>
<a:theme xmlns:a="http://schemas.openxmlformats.org/drawingml/2006/main" name="Office Theme">
  <a:themeElements>
    <a:clrScheme name="Bistro Menu">
      <a:dk1>
        <a:sysClr val="windowText" lastClr="000000"/>
      </a:dk1>
      <a:lt1>
        <a:sysClr val="window" lastClr="FFFFFF"/>
      </a:lt1>
      <a:dk2>
        <a:srgbClr val="970F00"/>
      </a:dk2>
      <a:lt2>
        <a:srgbClr val="CD9159"/>
      </a:lt2>
      <a:accent1>
        <a:srgbClr val="8A644A"/>
      </a:accent1>
      <a:accent2>
        <a:srgbClr val="8C843D"/>
      </a:accent2>
      <a:accent3>
        <a:srgbClr val="CB8B0E"/>
      </a:accent3>
      <a:accent4>
        <a:srgbClr val="7D4957"/>
      </a:accent4>
      <a:accent5>
        <a:srgbClr val="4B797B"/>
      </a:accent5>
      <a:accent6>
        <a:srgbClr val="444D61"/>
      </a:accent6>
      <a:hlink>
        <a:srgbClr val="6C4C2D"/>
      </a:hlink>
      <a:folHlink>
        <a:srgbClr val="BE5234"/>
      </a:folHlink>
    </a:clrScheme>
    <a:fontScheme name="Bistro Menu">
      <a:majorFont>
        <a:latin typeface="Bell MT"/>
        <a:ea typeface=""/>
        <a:cs typeface=""/>
        <a:font script="Jpan" typeface="ＭＳ Ｐ明朝"/>
      </a:majorFont>
      <a:minorFont>
        <a:latin typeface="Bell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Bistro Menu.dotx</Template>
  <TotalTime>1</TotalTime>
  <Pages>1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sherry duong</dc:creator>
  <cp:keywords/>
  <dc:description/>
  <cp:lastModifiedBy>sherry duong</cp:lastModifiedBy>
  <cp:revision>2</cp:revision>
  <cp:lastPrinted>2019-08-21T21:05:00Z</cp:lastPrinted>
  <dcterms:created xsi:type="dcterms:W3CDTF">2020-06-29T14:35:00Z</dcterms:created>
  <dcterms:modified xsi:type="dcterms:W3CDTF">2020-06-29T14:35:00Z</dcterms:modified>
  <cp:category/>
</cp:coreProperties>
</file>